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8D922" w14:textId="77777777" w:rsidR="002E0F0D" w:rsidRDefault="002E0F0D" w:rsidP="006757A7">
      <w:pPr>
        <w:jc w:val="center"/>
        <w:rPr>
          <w:rFonts w:ascii="Arial" w:hAnsi="Arial" w:cs="Arial"/>
          <w:b/>
          <w:bCs/>
        </w:rPr>
      </w:pPr>
    </w:p>
    <w:p w14:paraId="67347309" w14:textId="671ED6F1" w:rsidR="00BE0318" w:rsidRDefault="00BD5975" w:rsidP="006757A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7262E2D" wp14:editId="0E4E0CE2">
            <wp:simplePos x="0" y="0"/>
            <wp:positionH relativeFrom="column">
              <wp:posOffset>2505075</wp:posOffset>
            </wp:positionH>
            <wp:positionV relativeFrom="paragraph">
              <wp:posOffset>-581025</wp:posOffset>
            </wp:positionV>
            <wp:extent cx="1028700" cy="1028700"/>
            <wp:effectExtent l="0" t="0" r="0" b="0"/>
            <wp:wrapNone/>
            <wp:docPr id="6" name="Picture 6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 Farm Bureau Stack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DE4F8" w14:textId="4195D8FB" w:rsidR="00474E04" w:rsidRDefault="00474E04" w:rsidP="006757A7">
      <w:pPr>
        <w:jc w:val="center"/>
        <w:rPr>
          <w:rFonts w:ascii="Arial" w:hAnsi="Arial" w:cs="Arial"/>
          <w:b/>
          <w:bCs/>
        </w:rPr>
      </w:pPr>
    </w:p>
    <w:p w14:paraId="1C61AD7F" w14:textId="77777777" w:rsidR="00BE0318" w:rsidRDefault="00BE0318" w:rsidP="006757A7">
      <w:pPr>
        <w:jc w:val="center"/>
        <w:rPr>
          <w:rFonts w:ascii="Arial" w:hAnsi="Arial" w:cs="Arial"/>
          <w:b/>
          <w:bCs/>
        </w:rPr>
      </w:pPr>
    </w:p>
    <w:p w14:paraId="3E8B08EC" w14:textId="16B36CF4" w:rsidR="00A93879" w:rsidRDefault="00A93879" w:rsidP="006757A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2018</w:t>
      </w:r>
      <w:r w:rsidRPr="006757A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Ag</w:t>
      </w:r>
      <w:r w:rsidR="00EE6072">
        <w:rPr>
          <w:rFonts w:ascii="Arial" w:hAnsi="Arial" w:cs="Arial"/>
          <w:b/>
          <w:bCs/>
        </w:rPr>
        <w:t>riculture</w:t>
      </w:r>
      <w:r>
        <w:rPr>
          <w:rFonts w:ascii="Arial" w:hAnsi="Arial" w:cs="Arial"/>
          <w:b/>
          <w:bCs/>
        </w:rPr>
        <w:t xml:space="preserve"> Education and Promotion</w:t>
      </w:r>
      <w:r w:rsidRPr="006757A7">
        <w:rPr>
          <w:rFonts w:ascii="Arial" w:hAnsi="Arial" w:cs="Arial"/>
          <w:b/>
          <w:bCs/>
        </w:rPr>
        <w:t xml:space="preserve"> Development </w:t>
      </w:r>
      <w:r w:rsidR="00BE0318">
        <w:rPr>
          <w:rFonts w:ascii="Arial" w:hAnsi="Arial" w:cs="Arial"/>
          <w:b/>
          <w:bCs/>
        </w:rPr>
        <w:t>Award</w:t>
      </w:r>
    </w:p>
    <w:p w14:paraId="76E227AA" w14:textId="21580E10" w:rsidR="00A93879" w:rsidRPr="00412BF6" w:rsidRDefault="00A93879" w:rsidP="006757A7">
      <w:pPr>
        <w:jc w:val="center"/>
        <w:rPr>
          <w:rFonts w:ascii="Arial" w:hAnsi="Arial" w:cs="Arial"/>
          <w:bCs/>
        </w:rPr>
      </w:pPr>
      <w:r w:rsidRPr="00412BF6">
        <w:rPr>
          <w:rFonts w:ascii="Arial" w:hAnsi="Arial" w:cs="Arial"/>
          <w:bCs/>
        </w:rPr>
        <w:t xml:space="preserve">Sponsored by the </w:t>
      </w:r>
      <w:r w:rsidR="00AB0F5E">
        <w:rPr>
          <w:rFonts w:ascii="Arial" w:hAnsi="Arial" w:cs="Arial"/>
          <w:bCs/>
        </w:rPr>
        <w:t>Wisconsin Farm Bureau</w:t>
      </w:r>
      <w:r w:rsidR="00BD5975">
        <w:rPr>
          <w:rFonts w:ascii="Arial" w:hAnsi="Arial" w:cs="Arial"/>
          <w:bCs/>
        </w:rPr>
        <w:t xml:space="preserve"> </w:t>
      </w:r>
      <w:r w:rsidR="00AB0F5E">
        <w:rPr>
          <w:rFonts w:ascii="Arial" w:hAnsi="Arial" w:cs="Arial"/>
          <w:bCs/>
        </w:rPr>
        <w:t>Promotion and Education</w:t>
      </w:r>
      <w:r w:rsidRPr="00412BF6">
        <w:rPr>
          <w:rFonts w:ascii="Arial" w:hAnsi="Arial" w:cs="Arial"/>
          <w:bCs/>
        </w:rPr>
        <w:t xml:space="preserve"> Committee</w:t>
      </w:r>
    </w:p>
    <w:p w14:paraId="12108AA3" w14:textId="51F8FDD4" w:rsidR="00A93879" w:rsidRPr="003D6DA6" w:rsidRDefault="00A93879" w:rsidP="006757A7">
      <w:pPr>
        <w:rPr>
          <w:rFonts w:ascii="Arial" w:hAnsi="Arial" w:cs="Arial"/>
          <w:sz w:val="22"/>
          <w:szCs w:val="22"/>
          <w:vertAlign w:val="subscript"/>
        </w:rPr>
      </w:pPr>
      <w:r>
        <w:rPr>
          <w:rFonts w:ascii="Arial" w:hAnsi="Arial" w:cs="Arial"/>
          <w:sz w:val="20"/>
          <w:szCs w:val="20"/>
        </w:rPr>
        <w:br/>
      </w:r>
      <w:r w:rsidRPr="00BD5975">
        <w:rPr>
          <w:rFonts w:ascii="Arial" w:hAnsi="Arial" w:cs="Arial"/>
          <w:b/>
          <w:bCs/>
          <w:sz w:val="22"/>
          <w:szCs w:val="22"/>
        </w:rPr>
        <w:t>Purpose:</w:t>
      </w:r>
      <w:r w:rsidRPr="00BD5975">
        <w:rPr>
          <w:rFonts w:ascii="Arial" w:hAnsi="Arial" w:cs="Arial"/>
          <w:sz w:val="22"/>
          <w:szCs w:val="22"/>
        </w:rPr>
        <w:t xml:space="preserve"> The purpose of this </w:t>
      </w:r>
      <w:r w:rsidR="00474E04">
        <w:rPr>
          <w:rFonts w:ascii="Arial" w:hAnsi="Arial" w:cs="Arial"/>
          <w:sz w:val="22"/>
          <w:szCs w:val="22"/>
        </w:rPr>
        <w:t>award</w:t>
      </w:r>
      <w:r w:rsidRPr="00BD5975">
        <w:rPr>
          <w:rFonts w:ascii="Arial" w:hAnsi="Arial" w:cs="Arial"/>
          <w:sz w:val="22"/>
          <w:szCs w:val="22"/>
        </w:rPr>
        <w:t xml:space="preserve"> is to provide </w:t>
      </w:r>
      <w:r w:rsidR="00EE6072">
        <w:rPr>
          <w:rFonts w:ascii="Arial" w:hAnsi="Arial" w:cs="Arial"/>
          <w:sz w:val="22"/>
          <w:szCs w:val="22"/>
        </w:rPr>
        <w:t xml:space="preserve">financial </w:t>
      </w:r>
      <w:r w:rsidRPr="00BD5975">
        <w:rPr>
          <w:rFonts w:ascii="Arial" w:hAnsi="Arial" w:cs="Arial"/>
          <w:sz w:val="22"/>
          <w:szCs w:val="22"/>
        </w:rPr>
        <w:t xml:space="preserve">assistance to county Farm Bureaus for </w:t>
      </w:r>
      <w:r w:rsidR="003E6EE7" w:rsidRPr="00BD5975">
        <w:rPr>
          <w:rFonts w:ascii="Arial" w:hAnsi="Arial" w:cs="Arial"/>
          <w:sz w:val="22"/>
          <w:szCs w:val="22"/>
        </w:rPr>
        <w:t xml:space="preserve">a program or activity </w:t>
      </w:r>
      <w:r w:rsidRPr="00BD5975">
        <w:rPr>
          <w:rFonts w:ascii="Arial" w:hAnsi="Arial" w:cs="Arial"/>
          <w:sz w:val="22"/>
          <w:szCs w:val="22"/>
        </w:rPr>
        <w:t xml:space="preserve">that would enhance the promotion of agriculture and </w:t>
      </w:r>
      <w:r w:rsidR="00EE6072" w:rsidRPr="00BD5975">
        <w:rPr>
          <w:rFonts w:ascii="Arial" w:hAnsi="Arial" w:cs="Arial"/>
          <w:sz w:val="22"/>
          <w:szCs w:val="22"/>
        </w:rPr>
        <w:t>education</w:t>
      </w:r>
      <w:r w:rsidR="00EE6072">
        <w:rPr>
          <w:rFonts w:ascii="Arial" w:hAnsi="Arial" w:cs="Arial"/>
          <w:sz w:val="22"/>
          <w:szCs w:val="22"/>
        </w:rPr>
        <w:t>.</w:t>
      </w:r>
      <w:r w:rsidR="00EE6072" w:rsidRPr="00BD5975">
        <w:rPr>
          <w:rFonts w:ascii="Arial" w:hAnsi="Arial" w:cs="Arial"/>
          <w:sz w:val="22"/>
          <w:szCs w:val="22"/>
        </w:rPr>
        <w:t xml:space="preserve"> </w:t>
      </w:r>
      <w:r w:rsidR="00EE6072">
        <w:rPr>
          <w:rFonts w:ascii="Arial" w:hAnsi="Arial" w:cs="Arial"/>
          <w:sz w:val="22"/>
          <w:szCs w:val="22"/>
        </w:rPr>
        <w:t xml:space="preserve">Ideas include, but are not limited to: </w:t>
      </w:r>
      <w:r w:rsidR="00AB0F5E" w:rsidRPr="00BD5975">
        <w:rPr>
          <w:rFonts w:ascii="Arial" w:hAnsi="Arial" w:cs="Arial"/>
          <w:sz w:val="22"/>
          <w:szCs w:val="22"/>
        </w:rPr>
        <w:t xml:space="preserve">farm safety day, </w:t>
      </w:r>
      <w:r w:rsidRPr="00BD5975">
        <w:rPr>
          <w:rFonts w:ascii="Arial" w:hAnsi="Arial" w:cs="Arial"/>
          <w:sz w:val="22"/>
          <w:szCs w:val="22"/>
        </w:rPr>
        <w:t xml:space="preserve">summer educational programs, </w:t>
      </w:r>
      <w:r w:rsidR="003E6EE7" w:rsidRPr="00BD5975">
        <w:rPr>
          <w:rFonts w:ascii="Arial" w:hAnsi="Arial" w:cs="Arial"/>
          <w:sz w:val="22"/>
          <w:szCs w:val="22"/>
        </w:rPr>
        <w:t>educational workshops, etc.</w:t>
      </w:r>
      <w:r w:rsidR="00EE6072">
        <w:rPr>
          <w:rFonts w:ascii="Arial" w:hAnsi="Arial" w:cs="Arial"/>
          <w:sz w:val="22"/>
          <w:szCs w:val="22"/>
        </w:rPr>
        <w:t xml:space="preserve"> Be sure to check out the </w:t>
      </w:r>
      <w:hyperlink r:id="rId9" w:history="1">
        <w:r w:rsidR="00EE6072" w:rsidRPr="00EE6072">
          <w:rPr>
            <w:rStyle w:val="Hyperlink"/>
            <w:rFonts w:ascii="Arial" w:hAnsi="Arial" w:cs="Arial"/>
            <w:sz w:val="22"/>
            <w:szCs w:val="22"/>
          </w:rPr>
          <w:t>“Playbook”</w:t>
        </w:r>
      </w:hyperlink>
      <w:r w:rsidR="00EE6072">
        <w:rPr>
          <w:rFonts w:ascii="Arial" w:hAnsi="Arial" w:cs="Arial"/>
          <w:sz w:val="22"/>
          <w:szCs w:val="22"/>
        </w:rPr>
        <w:t xml:space="preserve"> developed by the Promotion and Education Committee with </w:t>
      </w:r>
      <w:r w:rsidR="0064481F">
        <w:rPr>
          <w:rFonts w:ascii="Arial" w:hAnsi="Arial" w:cs="Arial"/>
          <w:sz w:val="22"/>
          <w:szCs w:val="22"/>
        </w:rPr>
        <w:t>‘</w:t>
      </w:r>
      <w:r w:rsidR="00EE6072">
        <w:rPr>
          <w:rFonts w:ascii="Arial" w:hAnsi="Arial" w:cs="Arial"/>
          <w:sz w:val="22"/>
          <w:szCs w:val="22"/>
        </w:rPr>
        <w:t>plays</w:t>
      </w:r>
      <w:r w:rsidR="0064481F">
        <w:rPr>
          <w:rFonts w:ascii="Arial" w:hAnsi="Arial" w:cs="Arial"/>
          <w:sz w:val="22"/>
          <w:szCs w:val="22"/>
        </w:rPr>
        <w:t>’</w:t>
      </w:r>
      <w:r w:rsidR="00EE6072">
        <w:rPr>
          <w:rFonts w:ascii="Arial" w:hAnsi="Arial" w:cs="Arial"/>
          <w:sz w:val="22"/>
          <w:szCs w:val="22"/>
        </w:rPr>
        <w:t xml:space="preserve"> from counties across the state. </w:t>
      </w:r>
      <w:r w:rsidR="00057AC7">
        <w:rPr>
          <w:rFonts w:ascii="Arial" w:hAnsi="Arial" w:cs="Arial"/>
          <w:sz w:val="22"/>
          <w:szCs w:val="22"/>
        </w:rPr>
        <w:t xml:space="preserve">Please note, your submitted activity or program will be added to the Playbook. </w:t>
      </w:r>
      <w:r w:rsidRPr="00BD5975">
        <w:rPr>
          <w:rFonts w:ascii="Arial" w:hAnsi="Arial" w:cs="Arial"/>
          <w:sz w:val="22"/>
          <w:szCs w:val="22"/>
        </w:rPr>
        <w:t>Please provide sufficient details about your program to give</w:t>
      </w:r>
      <w:r w:rsidR="00EE6072">
        <w:rPr>
          <w:rFonts w:ascii="Arial" w:hAnsi="Arial" w:cs="Arial"/>
          <w:sz w:val="22"/>
          <w:szCs w:val="22"/>
        </w:rPr>
        <w:t xml:space="preserve"> </w:t>
      </w:r>
      <w:r w:rsidRPr="00BD5975">
        <w:rPr>
          <w:rFonts w:ascii="Arial" w:hAnsi="Arial" w:cs="Arial"/>
          <w:sz w:val="22"/>
          <w:szCs w:val="22"/>
        </w:rPr>
        <w:t>judges a clear picture of your plans</w:t>
      </w:r>
      <w:r w:rsidR="003E6EE7" w:rsidRPr="00BD5975">
        <w:rPr>
          <w:rFonts w:ascii="Arial" w:hAnsi="Arial" w:cs="Arial"/>
          <w:sz w:val="22"/>
          <w:szCs w:val="22"/>
        </w:rPr>
        <w:t xml:space="preserve"> and </w:t>
      </w:r>
      <w:r w:rsidRPr="00BD5975">
        <w:rPr>
          <w:rFonts w:ascii="Arial" w:hAnsi="Arial" w:cs="Arial"/>
          <w:sz w:val="22"/>
          <w:szCs w:val="22"/>
        </w:rPr>
        <w:t>expectations.</w:t>
      </w:r>
      <w:r w:rsidR="00AB0F5E" w:rsidRPr="00BD5975">
        <w:rPr>
          <w:rFonts w:ascii="Arial" w:hAnsi="Arial" w:cs="Arial"/>
          <w:sz w:val="22"/>
          <w:szCs w:val="22"/>
        </w:rPr>
        <w:t xml:space="preserve"> </w:t>
      </w:r>
      <w:r w:rsidR="005E3941" w:rsidRPr="00BD5975">
        <w:rPr>
          <w:rFonts w:ascii="Arial" w:hAnsi="Arial" w:cs="Arial"/>
          <w:sz w:val="22"/>
          <w:szCs w:val="22"/>
        </w:rPr>
        <w:t>Priority will be given to a new program</w:t>
      </w:r>
      <w:r w:rsidR="00EE6072">
        <w:rPr>
          <w:rFonts w:ascii="Arial" w:hAnsi="Arial" w:cs="Arial"/>
          <w:sz w:val="22"/>
          <w:szCs w:val="22"/>
        </w:rPr>
        <w:t>.</w:t>
      </w:r>
    </w:p>
    <w:p w14:paraId="1FA3471D" w14:textId="77777777" w:rsidR="00A93879" w:rsidRPr="00BD5975" w:rsidRDefault="00A93879" w:rsidP="006757A7">
      <w:pPr>
        <w:rPr>
          <w:rFonts w:ascii="Arial" w:hAnsi="Arial" w:cs="Arial"/>
          <w:sz w:val="22"/>
          <w:szCs w:val="22"/>
        </w:rPr>
      </w:pPr>
    </w:p>
    <w:p w14:paraId="63398862" w14:textId="31320E10" w:rsidR="004C3563" w:rsidRDefault="004C3563" w:rsidP="004C3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</w:t>
      </w:r>
      <w:r w:rsidRPr="00BD5975">
        <w:rPr>
          <w:rFonts w:ascii="Arial" w:hAnsi="Arial" w:cs="Arial"/>
          <w:b/>
          <w:bCs/>
          <w:sz w:val="22"/>
          <w:szCs w:val="22"/>
        </w:rPr>
        <w:t>ward Amount:</w:t>
      </w:r>
      <w:r w:rsidRPr="00BD5975">
        <w:rPr>
          <w:rFonts w:ascii="Arial" w:hAnsi="Arial" w:cs="Arial"/>
          <w:sz w:val="22"/>
          <w:szCs w:val="22"/>
        </w:rPr>
        <w:t xml:space="preserve"> Wisconsin Farm Bureau Promotion and Education will award up to $100 to</w:t>
      </w:r>
      <w:r>
        <w:rPr>
          <w:rFonts w:ascii="Arial" w:hAnsi="Arial" w:cs="Arial"/>
          <w:sz w:val="22"/>
          <w:szCs w:val="22"/>
        </w:rPr>
        <w:t>wards</w:t>
      </w:r>
      <w:r w:rsidRPr="00BD5975">
        <w:rPr>
          <w:rFonts w:ascii="Arial" w:hAnsi="Arial" w:cs="Arial"/>
          <w:sz w:val="22"/>
          <w:szCs w:val="22"/>
        </w:rPr>
        <w:t xml:space="preserve"> winning counties.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8525C51" w14:textId="77777777" w:rsidR="004C3563" w:rsidRPr="00BD5975" w:rsidRDefault="004C3563" w:rsidP="004C3563">
      <w:pPr>
        <w:rPr>
          <w:rFonts w:ascii="Arial" w:hAnsi="Arial" w:cs="Arial"/>
          <w:sz w:val="22"/>
          <w:szCs w:val="22"/>
        </w:rPr>
      </w:pPr>
    </w:p>
    <w:p w14:paraId="5689FE65" w14:textId="248845D8" w:rsidR="00A93879" w:rsidRPr="00BD5975" w:rsidRDefault="00A93879" w:rsidP="006757A7">
      <w:pPr>
        <w:rPr>
          <w:rFonts w:ascii="Arial" w:hAnsi="Arial" w:cs="Arial"/>
          <w:sz w:val="22"/>
          <w:szCs w:val="22"/>
        </w:rPr>
      </w:pPr>
      <w:r w:rsidRPr="00BD5975">
        <w:rPr>
          <w:rFonts w:ascii="Arial" w:hAnsi="Arial" w:cs="Arial"/>
          <w:b/>
          <w:bCs/>
          <w:sz w:val="22"/>
          <w:szCs w:val="22"/>
        </w:rPr>
        <w:t>Application Process:</w:t>
      </w:r>
      <w:r w:rsidRPr="00BD5975">
        <w:rPr>
          <w:rFonts w:ascii="Arial" w:hAnsi="Arial" w:cs="Arial"/>
          <w:sz w:val="22"/>
          <w:szCs w:val="22"/>
        </w:rPr>
        <w:t xml:space="preserve"> An application form must be completed by the county Farm Burea</w:t>
      </w:r>
      <w:r w:rsidR="005E3941" w:rsidRPr="00BD5975">
        <w:rPr>
          <w:rFonts w:ascii="Arial" w:hAnsi="Arial" w:cs="Arial"/>
          <w:sz w:val="22"/>
          <w:szCs w:val="22"/>
        </w:rPr>
        <w:t xml:space="preserve">u or </w:t>
      </w:r>
      <w:r w:rsidRPr="00BD5975">
        <w:rPr>
          <w:rFonts w:ascii="Arial" w:hAnsi="Arial" w:cs="Arial"/>
          <w:sz w:val="22"/>
          <w:szCs w:val="22"/>
        </w:rPr>
        <w:t>Farm Bureau member.</w:t>
      </w:r>
      <w:r w:rsidR="00F57E5D">
        <w:rPr>
          <w:rFonts w:ascii="Arial" w:hAnsi="Arial" w:cs="Arial"/>
          <w:sz w:val="22"/>
          <w:szCs w:val="22"/>
        </w:rPr>
        <w:t xml:space="preserve"> </w:t>
      </w:r>
      <w:r w:rsidRPr="00BD5975">
        <w:rPr>
          <w:rFonts w:ascii="Arial" w:hAnsi="Arial" w:cs="Arial"/>
          <w:sz w:val="22"/>
          <w:szCs w:val="22"/>
        </w:rPr>
        <w:t xml:space="preserve">The form must be signed by the county president </w:t>
      </w:r>
      <w:r w:rsidRPr="00BD5975">
        <w:rPr>
          <w:rFonts w:ascii="Arial" w:hAnsi="Arial" w:cs="Arial"/>
          <w:b/>
          <w:sz w:val="22"/>
          <w:szCs w:val="22"/>
        </w:rPr>
        <w:t>and/or</w:t>
      </w:r>
      <w:r w:rsidRPr="00BD5975">
        <w:rPr>
          <w:rFonts w:ascii="Arial" w:hAnsi="Arial" w:cs="Arial"/>
          <w:sz w:val="22"/>
          <w:szCs w:val="22"/>
        </w:rPr>
        <w:t xml:space="preserve"> county </w:t>
      </w:r>
      <w:r w:rsidR="00162FA7">
        <w:rPr>
          <w:rFonts w:ascii="Arial" w:hAnsi="Arial" w:cs="Arial"/>
          <w:sz w:val="22"/>
          <w:szCs w:val="22"/>
        </w:rPr>
        <w:t>P</w:t>
      </w:r>
      <w:r w:rsidR="003E6EE7" w:rsidRPr="00BD5975">
        <w:rPr>
          <w:rFonts w:ascii="Arial" w:hAnsi="Arial" w:cs="Arial"/>
          <w:sz w:val="22"/>
          <w:szCs w:val="22"/>
        </w:rPr>
        <w:t xml:space="preserve">romotion and </w:t>
      </w:r>
      <w:r w:rsidR="00162FA7">
        <w:rPr>
          <w:rFonts w:ascii="Arial" w:hAnsi="Arial" w:cs="Arial"/>
          <w:sz w:val="22"/>
          <w:szCs w:val="22"/>
        </w:rPr>
        <w:t>E</w:t>
      </w:r>
      <w:bookmarkStart w:id="0" w:name="_GoBack"/>
      <w:bookmarkEnd w:id="0"/>
      <w:r w:rsidRPr="00BD5975">
        <w:rPr>
          <w:rFonts w:ascii="Arial" w:hAnsi="Arial" w:cs="Arial"/>
          <w:sz w:val="22"/>
          <w:szCs w:val="22"/>
        </w:rPr>
        <w:t xml:space="preserve">ducation coordinator and submitted to the </w:t>
      </w:r>
      <w:r w:rsidR="005E3941" w:rsidRPr="00BD5975">
        <w:rPr>
          <w:rFonts w:ascii="Arial" w:hAnsi="Arial" w:cs="Arial"/>
          <w:sz w:val="22"/>
          <w:szCs w:val="22"/>
        </w:rPr>
        <w:t>WFBF</w:t>
      </w:r>
      <w:r w:rsidRPr="00BD5975">
        <w:rPr>
          <w:rFonts w:ascii="Arial" w:hAnsi="Arial" w:cs="Arial"/>
          <w:sz w:val="22"/>
          <w:szCs w:val="22"/>
        </w:rPr>
        <w:t xml:space="preserve"> home</w:t>
      </w:r>
      <w:r w:rsidR="0064481F">
        <w:rPr>
          <w:rFonts w:ascii="Arial" w:hAnsi="Arial" w:cs="Arial"/>
          <w:sz w:val="22"/>
          <w:szCs w:val="22"/>
        </w:rPr>
        <w:t xml:space="preserve"> office</w:t>
      </w:r>
      <w:r w:rsidRPr="00BD5975">
        <w:rPr>
          <w:rFonts w:ascii="Arial" w:hAnsi="Arial" w:cs="Arial"/>
          <w:sz w:val="22"/>
          <w:szCs w:val="22"/>
        </w:rPr>
        <w:t xml:space="preserve"> </w:t>
      </w:r>
      <w:r w:rsidR="005A5FAC" w:rsidRPr="00BD5975">
        <w:rPr>
          <w:rFonts w:ascii="Arial" w:hAnsi="Arial" w:cs="Arial"/>
          <w:sz w:val="22"/>
          <w:szCs w:val="22"/>
        </w:rPr>
        <w:t xml:space="preserve">at Wisconsin Farm Bureau Foundation, Promotion and Education, P.O. Box 5550, Madison, WI 53705 or </w:t>
      </w:r>
      <w:r w:rsidRPr="00BD5975">
        <w:rPr>
          <w:rFonts w:ascii="Arial" w:hAnsi="Arial" w:cs="Arial"/>
          <w:sz w:val="22"/>
          <w:szCs w:val="22"/>
        </w:rPr>
        <w:t xml:space="preserve">via email </w:t>
      </w:r>
      <w:r w:rsidR="0064481F">
        <w:rPr>
          <w:rFonts w:ascii="Arial" w:hAnsi="Arial" w:cs="Arial"/>
          <w:sz w:val="22"/>
          <w:szCs w:val="22"/>
        </w:rPr>
        <w:t>to</w:t>
      </w:r>
      <w:r w:rsidRPr="00BD5975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F23A10" w:rsidRPr="00BD5975">
          <w:rPr>
            <w:rStyle w:val="Hyperlink"/>
            <w:rFonts w:ascii="Arial" w:hAnsi="Arial" w:cs="Arial"/>
            <w:sz w:val="22"/>
            <w:szCs w:val="22"/>
          </w:rPr>
          <w:t>mrebout@wfbf.com</w:t>
        </w:r>
      </w:hyperlink>
      <w:r w:rsidRPr="00BD5975">
        <w:rPr>
          <w:rFonts w:ascii="Arial" w:hAnsi="Arial" w:cs="Arial"/>
          <w:sz w:val="22"/>
          <w:szCs w:val="22"/>
        </w:rPr>
        <w:t xml:space="preserve">. A </w:t>
      </w:r>
      <w:r w:rsidR="00374487" w:rsidRPr="00BD5975">
        <w:rPr>
          <w:rFonts w:ascii="Arial" w:hAnsi="Arial" w:cs="Arial"/>
          <w:sz w:val="22"/>
          <w:szCs w:val="22"/>
        </w:rPr>
        <w:t xml:space="preserve">selection </w:t>
      </w:r>
      <w:r w:rsidRPr="00BD5975">
        <w:rPr>
          <w:rFonts w:ascii="Arial" w:hAnsi="Arial" w:cs="Arial"/>
          <w:sz w:val="22"/>
          <w:szCs w:val="22"/>
        </w:rPr>
        <w:t>committee will review all applications and approve funds based on financial need and the potential impact of the program</w:t>
      </w:r>
      <w:r w:rsidR="006A6DA3">
        <w:rPr>
          <w:rFonts w:ascii="Arial" w:hAnsi="Arial" w:cs="Arial"/>
          <w:sz w:val="22"/>
          <w:szCs w:val="22"/>
        </w:rPr>
        <w:t>.</w:t>
      </w:r>
      <w:r w:rsidRPr="00BD5975">
        <w:rPr>
          <w:rFonts w:ascii="Arial" w:hAnsi="Arial" w:cs="Arial"/>
          <w:sz w:val="22"/>
          <w:szCs w:val="22"/>
        </w:rPr>
        <w:br/>
      </w:r>
      <w:r w:rsidRPr="00BD5975">
        <w:rPr>
          <w:rFonts w:ascii="Arial" w:hAnsi="Arial" w:cs="Arial"/>
          <w:sz w:val="22"/>
          <w:szCs w:val="22"/>
        </w:rPr>
        <w:br/>
      </w:r>
      <w:r w:rsidRPr="00EE6072">
        <w:rPr>
          <w:rFonts w:ascii="Arial" w:hAnsi="Arial" w:cs="Arial"/>
          <w:b/>
          <w:sz w:val="22"/>
          <w:szCs w:val="22"/>
        </w:rPr>
        <w:t>Application must be typed</w:t>
      </w:r>
      <w:r w:rsidR="004C3563">
        <w:rPr>
          <w:rFonts w:ascii="Arial" w:hAnsi="Arial" w:cs="Arial"/>
          <w:b/>
          <w:sz w:val="22"/>
          <w:szCs w:val="22"/>
        </w:rPr>
        <w:t xml:space="preserve"> or filled out via Google Form</w:t>
      </w:r>
      <w:r w:rsidR="009D03B3">
        <w:rPr>
          <w:rFonts w:ascii="Arial" w:hAnsi="Arial" w:cs="Arial"/>
          <w:b/>
          <w:sz w:val="22"/>
          <w:szCs w:val="22"/>
        </w:rPr>
        <w:t xml:space="preserve">. </w:t>
      </w:r>
      <w:r w:rsidR="009D03B3" w:rsidRPr="009D03B3">
        <w:rPr>
          <w:rFonts w:ascii="Arial" w:hAnsi="Arial" w:cs="Arial"/>
          <w:sz w:val="22"/>
          <w:szCs w:val="22"/>
        </w:rPr>
        <w:t xml:space="preserve">The Google form is </w:t>
      </w:r>
      <w:r w:rsidR="00A52A63" w:rsidRPr="009D03B3">
        <w:rPr>
          <w:rFonts w:ascii="Arial" w:hAnsi="Arial" w:cs="Arial"/>
          <w:sz w:val="22"/>
          <w:szCs w:val="22"/>
        </w:rPr>
        <w:t xml:space="preserve">located </w:t>
      </w:r>
      <w:r w:rsidR="009D03B3" w:rsidRPr="009D03B3">
        <w:rPr>
          <w:rFonts w:ascii="Arial" w:hAnsi="Arial" w:cs="Arial"/>
          <w:sz w:val="22"/>
          <w:szCs w:val="22"/>
        </w:rPr>
        <w:t xml:space="preserve">under the Promotion and Education tab </w:t>
      </w:r>
      <w:r w:rsidR="0064481F">
        <w:rPr>
          <w:rFonts w:ascii="Arial" w:hAnsi="Arial" w:cs="Arial"/>
          <w:sz w:val="22"/>
          <w:szCs w:val="22"/>
        </w:rPr>
        <w:t xml:space="preserve">on </w:t>
      </w:r>
      <w:r w:rsidR="00A52A63" w:rsidRPr="009D03B3">
        <w:rPr>
          <w:rFonts w:ascii="Arial" w:hAnsi="Arial" w:cs="Arial"/>
          <w:sz w:val="22"/>
          <w:szCs w:val="22"/>
        </w:rPr>
        <w:t>wfbf.com.</w:t>
      </w:r>
    </w:p>
    <w:p w14:paraId="72249AF8" w14:textId="77777777" w:rsidR="00A93879" w:rsidRPr="00BD5975" w:rsidRDefault="00A93879" w:rsidP="006757A7">
      <w:pPr>
        <w:rPr>
          <w:rFonts w:ascii="Arial" w:hAnsi="Arial" w:cs="Arial"/>
          <w:sz w:val="22"/>
          <w:szCs w:val="22"/>
        </w:rPr>
      </w:pPr>
    </w:p>
    <w:p w14:paraId="015A1A5A" w14:textId="675483E2" w:rsidR="00A93879" w:rsidRPr="00F442FA" w:rsidRDefault="00A93879" w:rsidP="006757A7">
      <w:pPr>
        <w:rPr>
          <w:rFonts w:ascii="Arial" w:hAnsi="Arial" w:cs="Arial"/>
          <w:sz w:val="22"/>
          <w:szCs w:val="22"/>
        </w:rPr>
      </w:pPr>
      <w:r w:rsidRPr="00BD5975">
        <w:rPr>
          <w:rFonts w:ascii="Arial" w:hAnsi="Arial" w:cs="Arial"/>
          <w:b/>
          <w:bCs/>
          <w:sz w:val="22"/>
          <w:szCs w:val="22"/>
        </w:rPr>
        <w:t>Qualified Programs/Activities:</w:t>
      </w:r>
      <w:r w:rsidRPr="00BD5975">
        <w:rPr>
          <w:rFonts w:ascii="Arial" w:hAnsi="Arial" w:cs="Arial"/>
          <w:sz w:val="22"/>
          <w:szCs w:val="22"/>
        </w:rPr>
        <w:t xml:space="preserve"> </w:t>
      </w:r>
      <w:r w:rsidR="00374487" w:rsidRPr="00BE0318">
        <w:rPr>
          <w:rFonts w:ascii="Arial" w:hAnsi="Arial" w:cs="Arial"/>
          <w:b/>
          <w:sz w:val="22"/>
          <w:szCs w:val="22"/>
        </w:rPr>
        <w:t>Priority will be given to</w:t>
      </w:r>
      <w:r w:rsidRPr="00BE0318">
        <w:rPr>
          <w:rFonts w:ascii="Arial" w:hAnsi="Arial" w:cs="Arial"/>
          <w:b/>
          <w:sz w:val="22"/>
          <w:szCs w:val="22"/>
        </w:rPr>
        <w:t xml:space="preserve"> </w:t>
      </w:r>
      <w:r w:rsidR="00374487" w:rsidRPr="00BE0318">
        <w:rPr>
          <w:rFonts w:ascii="Arial" w:hAnsi="Arial" w:cs="Arial"/>
          <w:b/>
          <w:sz w:val="22"/>
          <w:szCs w:val="22"/>
        </w:rPr>
        <w:t xml:space="preserve">a new </w:t>
      </w:r>
      <w:r w:rsidRPr="00BE0318">
        <w:rPr>
          <w:rFonts w:ascii="Arial" w:hAnsi="Arial" w:cs="Arial"/>
          <w:b/>
          <w:sz w:val="22"/>
          <w:szCs w:val="22"/>
        </w:rPr>
        <w:t xml:space="preserve">program or </w:t>
      </w:r>
      <w:r w:rsidR="00374487" w:rsidRPr="00BE0318">
        <w:rPr>
          <w:rFonts w:ascii="Arial" w:hAnsi="Arial" w:cs="Arial"/>
          <w:b/>
          <w:sz w:val="22"/>
          <w:szCs w:val="22"/>
        </w:rPr>
        <w:t>activity.</w:t>
      </w:r>
      <w:r w:rsidR="00BE0318">
        <w:rPr>
          <w:rFonts w:ascii="Arial" w:hAnsi="Arial" w:cs="Arial"/>
          <w:sz w:val="22"/>
          <w:szCs w:val="22"/>
        </w:rPr>
        <w:t xml:space="preserve"> </w:t>
      </w:r>
      <w:r w:rsidRPr="00BD5975">
        <w:rPr>
          <w:rFonts w:ascii="Arial" w:hAnsi="Arial" w:cs="Arial"/>
          <w:sz w:val="22"/>
          <w:szCs w:val="22"/>
        </w:rPr>
        <w:t xml:space="preserve">Existing programs or activities that are being significantly changed and/or expanded may also qualify. </w:t>
      </w:r>
      <w:r w:rsidR="00BE789E">
        <w:rPr>
          <w:rFonts w:ascii="Arial" w:hAnsi="Arial" w:cs="Arial"/>
          <w:sz w:val="22"/>
          <w:szCs w:val="22"/>
        </w:rPr>
        <w:t xml:space="preserve">The program or activity must </w:t>
      </w:r>
      <w:r w:rsidR="00474E04">
        <w:rPr>
          <w:rFonts w:ascii="Arial" w:hAnsi="Arial" w:cs="Arial"/>
          <w:sz w:val="22"/>
          <w:szCs w:val="22"/>
        </w:rPr>
        <w:t>occur</w:t>
      </w:r>
      <w:r w:rsidR="00BE789E">
        <w:rPr>
          <w:rFonts w:ascii="Arial" w:hAnsi="Arial" w:cs="Arial"/>
          <w:sz w:val="22"/>
          <w:szCs w:val="22"/>
        </w:rPr>
        <w:t xml:space="preserve"> </w:t>
      </w:r>
      <w:r w:rsidR="00474E04">
        <w:rPr>
          <w:rFonts w:ascii="Arial" w:hAnsi="Arial" w:cs="Arial"/>
          <w:sz w:val="22"/>
          <w:szCs w:val="22"/>
        </w:rPr>
        <w:t>between October 1, 2018</w:t>
      </w:r>
      <w:r w:rsidR="0064481F">
        <w:rPr>
          <w:rFonts w:ascii="Arial" w:hAnsi="Arial" w:cs="Arial"/>
          <w:sz w:val="22"/>
          <w:szCs w:val="22"/>
        </w:rPr>
        <w:t xml:space="preserve">, and </w:t>
      </w:r>
      <w:r w:rsidR="00474E04">
        <w:rPr>
          <w:rFonts w:ascii="Arial" w:hAnsi="Arial" w:cs="Arial"/>
          <w:sz w:val="22"/>
          <w:szCs w:val="22"/>
        </w:rPr>
        <w:t xml:space="preserve">September 30, 2019. </w:t>
      </w:r>
    </w:p>
    <w:p w14:paraId="78B1A4B7" w14:textId="77777777" w:rsidR="00A93879" w:rsidRPr="00BD5975" w:rsidRDefault="00A93879" w:rsidP="006757A7">
      <w:pPr>
        <w:rPr>
          <w:rFonts w:ascii="Arial" w:hAnsi="Arial" w:cs="Arial"/>
          <w:sz w:val="22"/>
          <w:szCs w:val="22"/>
        </w:rPr>
      </w:pPr>
    </w:p>
    <w:p w14:paraId="5208FF42" w14:textId="5C543062" w:rsidR="00A93879" w:rsidRPr="00BD5975" w:rsidRDefault="00A93879" w:rsidP="006757A7">
      <w:pPr>
        <w:rPr>
          <w:rFonts w:ascii="Arial" w:hAnsi="Arial" w:cs="Arial"/>
          <w:sz w:val="22"/>
          <w:szCs w:val="22"/>
        </w:rPr>
      </w:pPr>
      <w:r w:rsidRPr="00BD5975">
        <w:rPr>
          <w:rFonts w:ascii="Arial" w:hAnsi="Arial" w:cs="Arial"/>
          <w:b/>
          <w:bCs/>
          <w:sz w:val="22"/>
          <w:szCs w:val="22"/>
        </w:rPr>
        <w:t>Deadline:</w:t>
      </w:r>
      <w:r w:rsidRPr="00BD5975">
        <w:rPr>
          <w:rFonts w:ascii="Arial" w:hAnsi="Arial" w:cs="Arial"/>
          <w:sz w:val="22"/>
          <w:szCs w:val="22"/>
        </w:rPr>
        <w:t xml:space="preserve"> The deadline i</w:t>
      </w:r>
      <w:r w:rsidR="00BE0318">
        <w:rPr>
          <w:rFonts w:ascii="Arial" w:hAnsi="Arial" w:cs="Arial"/>
          <w:sz w:val="22"/>
          <w:szCs w:val="22"/>
        </w:rPr>
        <w:t xml:space="preserve">s </w:t>
      </w:r>
      <w:r w:rsidR="004C7B66">
        <w:rPr>
          <w:rFonts w:ascii="Arial" w:hAnsi="Arial" w:cs="Arial"/>
          <w:sz w:val="22"/>
          <w:szCs w:val="22"/>
        </w:rPr>
        <w:t>August 31</w:t>
      </w:r>
      <w:r w:rsidR="00474E04">
        <w:rPr>
          <w:rFonts w:ascii="Arial" w:hAnsi="Arial" w:cs="Arial"/>
          <w:sz w:val="22"/>
          <w:szCs w:val="22"/>
        </w:rPr>
        <w:t>. W</w:t>
      </w:r>
      <w:r w:rsidRPr="00BD5975">
        <w:rPr>
          <w:rFonts w:ascii="Arial" w:hAnsi="Arial" w:cs="Arial"/>
          <w:sz w:val="22"/>
          <w:szCs w:val="22"/>
        </w:rPr>
        <w:t xml:space="preserve">inners will be announced </w:t>
      </w:r>
      <w:r w:rsidR="004C4871" w:rsidRPr="00BD5975">
        <w:rPr>
          <w:rFonts w:ascii="Arial" w:hAnsi="Arial" w:cs="Arial"/>
          <w:sz w:val="22"/>
          <w:szCs w:val="22"/>
        </w:rPr>
        <w:t>by October 1</w:t>
      </w:r>
      <w:r w:rsidR="00BE0318">
        <w:rPr>
          <w:rFonts w:ascii="Arial" w:hAnsi="Arial" w:cs="Arial"/>
          <w:sz w:val="22"/>
          <w:szCs w:val="22"/>
        </w:rPr>
        <w:t xml:space="preserve"> </w:t>
      </w:r>
      <w:r w:rsidR="004C4871" w:rsidRPr="00BD5975">
        <w:rPr>
          <w:rFonts w:ascii="Arial" w:hAnsi="Arial" w:cs="Arial"/>
          <w:sz w:val="22"/>
          <w:szCs w:val="22"/>
        </w:rPr>
        <w:t xml:space="preserve">and recognized at the </w:t>
      </w:r>
      <w:r w:rsidR="0064481F">
        <w:rPr>
          <w:rFonts w:ascii="Arial" w:hAnsi="Arial" w:cs="Arial"/>
          <w:sz w:val="22"/>
          <w:szCs w:val="22"/>
        </w:rPr>
        <w:t xml:space="preserve">WFBF </w:t>
      </w:r>
      <w:r w:rsidR="004C4871" w:rsidRPr="00BD5975">
        <w:rPr>
          <w:rFonts w:ascii="Arial" w:hAnsi="Arial" w:cs="Arial"/>
          <w:sz w:val="22"/>
          <w:szCs w:val="22"/>
        </w:rPr>
        <w:t>Annual Meeting in December. All</w:t>
      </w:r>
      <w:r w:rsidRPr="00BD5975">
        <w:rPr>
          <w:rFonts w:ascii="Arial" w:hAnsi="Arial" w:cs="Arial"/>
          <w:sz w:val="22"/>
          <w:szCs w:val="22"/>
        </w:rPr>
        <w:t xml:space="preserve"> applications are due to the home office by </w:t>
      </w:r>
      <w:r w:rsidRPr="00BD5975">
        <w:rPr>
          <w:rFonts w:ascii="Arial" w:hAnsi="Arial" w:cs="Arial"/>
          <w:b/>
          <w:sz w:val="22"/>
          <w:szCs w:val="22"/>
        </w:rPr>
        <w:t>4 p.m.</w:t>
      </w:r>
      <w:r w:rsidRPr="00BD5975">
        <w:rPr>
          <w:rFonts w:ascii="Arial" w:hAnsi="Arial" w:cs="Arial"/>
          <w:sz w:val="22"/>
          <w:szCs w:val="22"/>
        </w:rPr>
        <w:t xml:space="preserve"> on </w:t>
      </w:r>
      <w:r w:rsidR="0064481F" w:rsidRPr="0064481F">
        <w:rPr>
          <w:rFonts w:ascii="Arial" w:hAnsi="Arial" w:cs="Arial"/>
          <w:b/>
          <w:sz w:val="22"/>
          <w:szCs w:val="22"/>
        </w:rPr>
        <w:t>August 31</w:t>
      </w:r>
      <w:r w:rsidRPr="00BD5975">
        <w:rPr>
          <w:rFonts w:ascii="Arial" w:hAnsi="Arial" w:cs="Arial"/>
          <w:sz w:val="22"/>
          <w:szCs w:val="22"/>
        </w:rPr>
        <w:t xml:space="preserve">.  </w:t>
      </w:r>
    </w:p>
    <w:p w14:paraId="3E35793E" w14:textId="44E041E8" w:rsidR="00A93879" w:rsidRDefault="00A93879" w:rsidP="006757A7">
      <w:pPr>
        <w:rPr>
          <w:rFonts w:ascii="Arial" w:hAnsi="Arial" w:cs="Arial"/>
          <w:sz w:val="22"/>
          <w:szCs w:val="22"/>
        </w:rPr>
      </w:pPr>
    </w:p>
    <w:p w14:paraId="2AB7E2F5" w14:textId="3D8D42E6" w:rsidR="004C3563" w:rsidRDefault="00BE0318" w:rsidP="004C3563">
      <w:pPr>
        <w:pStyle w:val="BodyText2"/>
        <w:jc w:val="center"/>
        <w:rPr>
          <w:b/>
          <w:bCs/>
          <w:sz w:val="22"/>
          <w:szCs w:val="22"/>
        </w:rPr>
      </w:pPr>
      <w:r w:rsidRPr="004C3563">
        <w:rPr>
          <w:b/>
          <w:bCs/>
          <w:sz w:val="22"/>
          <w:szCs w:val="22"/>
          <w:u w:val="single"/>
        </w:rPr>
        <w:t>A</w:t>
      </w:r>
      <w:r w:rsidR="00954843" w:rsidRPr="004C3563">
        <w:rPr>
          <w:b/>
          <w:bCs/>
          <w:sz w:val="22"/>
          <w:szCs w:val="22"/>
          <w:u w:val="single"/>
        </w:rPr>
        <w:t>ward</w:t>
      </w:r>
      <w:r w:rsidR="005A5FAC" w:rsidRPr="004C3563">
        <w:rPr>
          <w:b/>
          <w:bCs/>
          <w:sz w:val="22"/>
          <w:szCs w:val="22"/>
          <w:u w:val="single"/>
        </w:rPr>
        <w:t xml:space="preserve"> Selection Criteria</w:t>
      </w:r>
    </w:p>
    <w:p w14:paraId="7039B13B" w14:textId="00D00C49" w:rsidR="005A5FAC" w:rsidRPr="001D0EB9" w:rsidRDefault="004C3563" w:rsidP="005A5FAC">
      <w:pPr>
        <w:pStyle w:val="BodyText2"/>
        <w:rPr>
          <w:sz w:val="22"/>
          <w:szCs w:val="22"/>
        </w:rPr>
      </w:pPr>
      <w:r>
        <w:rPr>
          <w:b/>
          <w:bCs/>
          <w:sz w:val="22"/>
          <w:szCs w:val="22"/>
        </w:rPr>
        <w:br/>
      </w:r>
      <w:r w:rsidR="005A5FAC" w:rsidRPr="001D0EB9">
        <w:rPr>
          <w:sz w:val="22"/>
          <w:szCs w:val="22"/>
        </w:rPr>
        <w:t>A judging committee will review all funding requests that are properly completed and received b</w:t>
      </w:r>
      <w:r w:rsidR="00BE0318">
        <w:rPr>
          <w:sz w:val="22"/>
          <w:szCs w:val="22"/>
        </w:rPr>
        <w:t xml:space="preserve">y </w:t>
      </w:r>
      <w:r w:rsidR="00C62167">
        <w:rPr>
          <w:sz w:val="22"/>
          <w:szCs w:val="22"/>
        </w:rPr>
        <w:t>August 31</w:t>
      </w:r>
      <w:r w:rsidR="00BE0318">
        <w:rPr>
          <w:sz w:val="22"/>
          <w:szCs w:val="22"/>
        </w:rPr>
        <w:t xml:space="preserve">. </w:t>
      </w:r>
    </w:p>
    <w:p w14:paraId="70512216" w14:textId="77777777" w:rsidR="005A5FAC" w:rsidRPr="001D0EB9" w:rsidRDefault="005A5FAC" w:rsidP="005A5FAC">
      <w:pPr>
        <w:pStyle w:val="BodyText2"/>
        <w:numPr>
          <w:ilvl w:val="0"/>
          <w:numId w:val="16"/>
        </w:numPr>
        <w:rPr>
          <w:b/>
          <w:sz w:val="22"/>
          <w:szCs w:val="22"/>
          <w:u w:val="single"/>
        </w:rPr>
      </w:pPr>
      <w:r w:rsidRPr="001D0EB9">
        <w:rPr>
          <w:sz w:val="22"/>
          <w:szCs w:val="22"/>
        </w:rPr>
        <w:t xml:space="preserve">Completed applications must be typed or computer-generated </w:t>
      </w:r>
    </w:p>
    <w:p w14:paraId="7395975B" w14:textId="2B915D61" w:rsidR="005A5FAC" w:rsidRPr="001D0EB9" w:rsidRDefault="005A5FAC" w:rsidP="005A5FAC">
      <w:pPr>
        <w:pStyle w:val="BodyText2"/>
        <w:numPr>
          <w:ilvl w:val="0"/>
          <w:numId w:val="16"/>
        </w:numPr>
        <w:rPr>
          <w:b/>
          <w:sz w:val="22"/>
          <w:szCs w:val="22"/>
          <w:u w:val="single"/>
        </w:rPr>
      </w:pPr>
      <w:r w:rsidRPr="001D0EB9">
        <w:rPr>
          <w:sz w:val="22"/>
          <w:szCs w:val="22"/>
        </w:rPr>
        <w:t>Font size should be no smaller than 10-point.</w:t>
      </w:r>
    </w:p>
    <w:p w14:paraId="40E1EDBA" w14:textId="49B66692" w:rsidR="005A5FAC" w:rsidRPr="001D0EB9" w:rsidRDefault="005A5FAC" w:rsidP="005A5FAC">
      <w:pPr>
        <w:pStyle w:val="BodyText2"/>
        <w:numPr>
          <w:ilvl w:val="0"/>
          <w:numId w:val="16"/>
        </w:numPr>
        <w:rPr>
          <w:b/>
          <w:sz w:val="22"/>
          <w:szCs w:val="22"/>
          <w:u w:val="single"/>
        </w:rPr>
      </w:pPr>
      <w:r w:rsidRPr="001D0EB9">
        <w:rPr>
          <w:sz w:val="22"/>
          <w:szCs w:val="22"/>
        </w:rPr>
        <w:t>The application should not exceed two pages</w:t>
      </w:r>
      <w:r w:rsidR="00EE0ED0">
        <w:rPr>
          <w:sz w:val="22"/>
          <w:szCs w:val="22"/>
        </w:rPr>
        <w:t xml:space="preserve"> (excluding the cover page)</w:t>
      </w:r>
      <w:r w:rsidRPr="001D0EB9">
        <w:rPr>
          <w:sz w:val="22"/>
          <w:szCs w:val="22"/>
        </w:rPr>
        <w:t xml:space="preserve">. </w:t>
      </w:r>
    </w:p>
    <w:p w14:paraId="13CB428E" w14:textId="77777777" w:rsidR="005A5FAC" w:rsidRPr="001D0EB9" w:rsidRDefault="005A5FAC" w:rsidP="005A5FAC">
      <w:pPr>
        <w:pStyle w:val="BodyText2"/>
        <w:rPr>
          <w:sz w:val="22"/>
          <w:szCs w:val="22"/>
        </w:rPr>
      </w:pPr>
    </w:p>
    <w:p w14:paraId="77C4F163" w14:textId="77777777" w:rsidR="005A5FAC" w:rsidRPr="001D0EB9" w:rsidRDefault="005A5FAC" w:rsidP="005A5FAC">
      <w:pPr>
        <w:pStyle w:val="BodyText2"/>
        <w:rPr>
          <w:sz w:val="22"/>
          <w:szCs w:val="22"/>
        </w:rPr>
      </w:pPr>
      <w:r w:rsidRPr="001D0EB9">
        <w:rPr>
          <w:sz w:val="22"/>
          <w:szCs w:val="22"/>
        </w:rPr>
        <w:t>Items considered when evaluating the applications:</w:t>
      </w:r>
    </w:p>
    <w:p w14:paraId="596D5ED2" w14:textId="3ED99DE4" w:rsidR="005A5FAC" w:rsidRPr="001D0EB9" w:rsidRDefault="005A5FAC" w:rsidP="005A5FAC">
      <w:pPr>
        <w:pStyle w:val="BodyText2"/>
        <w:numPr>
          <w:ilvl w:val="0"/>
          <w:numId w:val="15"/>
        </w:numPr>
        <w:rPr>
          <w:sz w:val="22"/>
          <w:szCs w:val="22"/>
        </w:rPr>
      </w:pPr>
      <w:r w:rsidRPr="001D0EB9">
        <w:rPr>
          <w:sz w:val="22"/>
          <w:szCs w:val="22"/>
        </w:rPr>
        <w:t xml:space="preserve">Quality and uniqueness of the agricultural </w:t>
      </w:r>
      <w:r w:rsidR="00BB28D6" w:rsidRPr="001D0EB9">
        <w:rPr>
          <w:sz w:val="22"/>
          <w:szCs w:val="22"/>
        </w:rPr>
        <w:t>promotion or education</w:t>
      </w:r>
    </w:p>
    <w:p w14:paraId="53DB81DE" w14:textId="77777777" w:rsidR="005A5FAC" w:rsidRPr="001D0EB9" w:rsidRDefault="005A5FAC" w:rsidP="005A5FAC">
      <w:pPr>
        <w:pStyle w:val="BodyText2"/>
        <w:numPr>
          <w:ilvl w:val="0"/>
          <w:numId w:val="15"/>
        </w:numPr>
        <w:rPr>
          <w:sz w:val="22"/>
          <w:szCs w:val="22"/>
        </w:rPr>
      </w:pPr>
      <w:r w:rsidRPr="001D0EB9">
        <w:rPr>
          <w:sz w:val="22"/>
          <w:szCs w:val="22"/>
        </w:rPr>
        <w:t>Integration of agriculture into a variety of curriculum areas</w:t>
      </w:r>
    </w:p>
    <w:p w14:paraId="7CAFD032" w14:textId="773D994A" w:rsidR="004C4871" w:rsidRPr="001D0EB9" w:rsidRDefault="005A5FAC" w:rsidP="002E0F0D">
      <w:pPr>
        <w:pStyle w:val="BodyText2"/>
        <w:numPr>
          <w:ilvl w:val="0"/>
          <w:numId w:val="15"/>
        </w:numPr>
      </w:pPr>
      <w:r w:rsidRPr="001D0EB9">
        <w:rPr>
          <w:sz w:val="22"/>
          <w:szCs w:val="22"/>
        </w:rPr>
        <w:t>Quality and completeness of application</w:t>
      </w:r>
    </w:p>
    <w:p w14:paraId="54D1B654" w14:textId="6E6EC0F9" w:rsidR="00A93879" w:rsidRDefault="00A93879" w:rsidP="00513E5A">
      <w:pPr>
        <w:jc w:val="center"/>
        <w:rPr>
          <w:rFonts w:ascii="Arial" w:hAnsi="Arial" w:cs="Arial"/>
        </w:rPr>
      </w:pPr>
    </w:p>
    <w:p w14:paraId="0BBAECD3" w14:textId="77777777" w:rsidR="00064AD5" w:rsidRDefault="00064AD5" w:rsidP="004B6FBC">
      <w:pPr>
        <w:rPr>
          <w:rFonts w:ascii="Arial" w:hAnsi="Arial" w:cs="Arial"/>
          <w:b/>
          <w:bCs/>
        </w:rPr>
      </w:pPr>
    </w:p>
    <w:p w14:paraId="59314FD5" w14:textId="77777777" w:rsidR="00064AD5" w:rsidRDefault="00064AD5" w:rsidP="004B6FBC">
      <w:pPr>
        <w:rPr>
          <w:rFonts w:ascii="Arial" w:hAnsi="Arial" w:cs="Arial"/>
          <w:b/>
          <w:bCs/>
        </w:rPr>
      </w:pPr>
    </w:p>
    <w:p w14:paraId="64A7D27B" w14:textId="1D1C13D3" w:rsidR="00A93879" w:rsidRPr="006757A7" w:rsidRDefault="004B6FBC" w:rsidP="004B6FB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51FCA9A" wp14:editId="27E985C2">
            <wp:simplePos x="0" y="0"/>
            <wp:positionH relativeFrom="column">
              <wp:posOffset>2190750</wp:posOffset>
            </wp:positionH>
            <wp:positionV relativeFrom="paragraph">
              <wp:posOffset>-1066800</wp:posOffset>
            </wp:positionV>
            <wp:extent cx="1028700" cy="1028700"/>
            <wp:effectExtent l="0" t="0" r="0" b="0"/>
            <wp:wrapNone/>
            <wp:docPr id="5" name="Picture 5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 Farm Bureau Stack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79">
        <w:rPr>
          <w:rFonts w:ascii="Arial" w:hAnsi="Arial" w:cs="Arial"/>
          <w:b/>
          <w:bCs/>
        </w:rPr>
        <w:t>Ag</w:t>
      </w:r>
      <w:r w:rsidR="00EE6072">
        <w:rPr>
          <w:rFonts w:ascii="Arial" w:hAnsi="Arial" w:cs="Arial"/>
          <w:b/>
          <w:bCs/>
        </w:rPr>
        <w:t>riculture</w:t>
      </w:r>
      <w:r w:rsidR="00A93879">
        <w:rPr>
          <w:rFonts w:ascii="Arial" w:hAnsi="Arial" w:cs="Arial"/>
          <w:b/>
          <w:bCs/>
        </w:rPr>
        <w:t xml:space="preserve"> Education and Promotion</w:t>
      </w:r>
      <w:r w:rsidR="00A93879" w:rsidRPr="006757A7">
        <w:rPr>
          <w:rFonts w:ascii="Arial" w:hAnsi="Arial" w:cs="Arial"/>
          <w:b/>
          <w:bCs/>
        </w:rPr>
        <w:t xml:space="preserve"> Development </w:t>
      </w:r>
      <w:r w:rsidR="00BE0318">
        <w:rPr>
          <w:rFonts w:ascii="Arial" w:hAnsi="Arial" w:cs="Arial"/>
          <w:b/>
          <w:bCs/>
        </w:rPr>
        <w:t>Award</w:t>
      </w:r>
    </w:p>
    <w:p w14:paraId="1542A1F6" w14:textId="77777777" w:rsidR="00A93879" w:rsidRPr="00AA3AF8" w:rsidRDefault="00A93879" w:rsidP="00CA19EE">
      <w:pPr>
        <w:jc w:val="center"/>
        <w:rPr>
          <w:rFonts w:ascii="Arial" w:hAnsi="Arial" w:cs="Arial"/>
          <w:b/>
        </w:rPr>
      </w:pPr>
    </w:p>
    <w:p w14:paraId="384C15B6" w14:textId="77777777" w:rsidR="00A93879" w:rsidRDefault="00A93879" w:rsidP="00D213BF">
      <w:pPr>
        <w:rPr>
          <w:rFonts w:ascii="Arial" w:hAnsi="Arial" w:cs="Arial"/>
          <w:sz w:val="20"/>
          <w:szCs w:val="20"/>
        </w:rPr>
      </w:pPr>
    </w:p>
    <w:p w14:paraId="3DCF261C" w14:textId="6634F7E6" w:rsidR="00A93879" w:rsidRPr="004C7B66" w:rsidRDefault="00A93879" w:rsidP="00D213BF">
      <w:r w:rsidRPr="004C7B66">
        <w:t xml:space="preserve">Date  </w:t>
      </w:r>
      <w:bookmarkStart w:id="1" w:name="Text1"/>
      <w:r w:rsidRPr="004C7B66">
        <w:fldChar w:fldCharType="begin">
          <w:ffData>
            <w:name w:val="Text1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1"/>
      <w:r w:rsidR="001D0EB9" w:rsidRPr="004C7B66">
        <w:tab/>
      </w:r>
      <w:r w:rsidR="001D0EB9" w:rsidRPr="004C7B66">
        <w:tab/>
      </w:r>
      <w:r w:rsidR="001D0EB9" w:rsidRPr="004C7B66">
        <w:tab/>
      </w:r>
      <w:r w:rsidRPr="004C7B66">
        <w:t xml:space="preserve">County  </w:t>
      </w:r>
      <w:bookmarkStart w:id="2" w:name="Text2"/>
      <w:r w:rsidRPr="004C7B66">
        <w:fldChar w:fldCharType="begin">
          <w:ffData>
            <w:name w:val="Text2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2"/>
    </w:p>
    <w:p w14:paraId="4EF5D9DC" w14:textId="77777777" w:rsidR="00A93879" w:rsidRPr="004C7B66" w:rsidRDefault="00A93879" w:rsidP="00D213BF"/>
    <w:p w14:paraId="48B3B705" w14:textId="23646BB1" w:rsidR="00A93879" w:rsidRPr="004C7B66" w:rsidRDefault="00A93879" w:rsidP="00D213BF">
      <w:r w:rsidRPr="004C7B66">
        <w:t xml:space="preserve">Person or county completing application: </w:t>
      </w:r>
      <w:r w:rsidRPr="004C7B66">
        <w:fldChar w:fldCharType="begin">
          <w:ffData>
            <w:name w:val="Text6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r w:rsidR="006F19B2" w:rsidRPr="004C7B66">
        <w:tab/>
      </w:r>
      <w:r w:rsidR="006F19B2" w:rsidRPr="004C7B66">
        <w:tab/>
      </w:r>
      <w:r w:rsidR="006F19B2" w:rsidRPr="004C7B66">
        <w:tab/>
      </w:r>
      <w:r w:rsidR="006F19B2" w:rsidRPr="004C7B66">
        <w:tab/>
      </w:r>
    </w:p>
    <w:p w14:paraId="31811C73" w14:textId="77777777" w:rsidR="00A93879" w:rsidRPr="004C7B66" w:rsidRDefault="00A93879" w:rsidP="00D213BF"/>
    <w:p w14:paraId="412D3541" w14:textId="14CD2F2B" w:rsidR="00A93879" w:rsidRPr="004C7B66" w:rsidRDefault="00A93879" w:rsidP="00D213BF">
      <w:r w:rsidRPr="004C7B66">
        <w:t>Phone:</w:t>
      </w:r>
      <w:r w:rsidRPr="004C7B66">
        <w:tab/>
      </w:r>
      <w:r w:rsidR="006F19B2" w:rsidRPr="004C7B66">
        <w:fldChar w:fldCharType="begin">
          <w:ffData>
            <w:name w:val="Text6"/>
            <w:enabled/>
            <w:calcOnExit w:val="0"/>
            <w:textInput/>
          </w:ffData>
        </w:fldChar>
      </w:r>
      <w:r w:rsidR="006F19B2" w:rsidRPr="004C7B66">
        <w:instrText xml:space="preserve"> FORMTEXT </w:instrText>
      </w:r>
      <w:r w:rsidR="006F19B2" w:rsidRPr="004C7B66">
        <w:fldChar w:fldCharType="separate"/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fldChar w:fldCharType="end"/>
      </w:r>
      <w:r w:rsidRPr="004C7B66">
        <w:tab/>
      </w:r>
      <w:r w:rsidRPr="004C7B66">
        <w:tab/>
      </w:r>
      <w:r w:rsidRPr="004C7B66">
        <w:tab/>
      </w:r>
      <w:r w:rsidRPr="004C7B66">
        <w:tab/>
      </w:r>
      <w:r w:rsidRPr="004C7B66">
        <w:tab/>
        <w:t>Email:</w:t>
      </w:r>
      <w:r w:rsidR="006F19B2" w:rsidRPr="004C7B66">
        <w:t xml:space="preserve"> </w:t>
      </w:r>
      <w:r w:rsidR="006F19B2" w:rsidRPr="004C7B66">
        <w:fldChar w:fldCharType="begin">
          <w:ffData>
            <w:name w:val="Text6"/>
            <w:enabled/>
            <w:calcOnExit w:val="0"/>
            <w:textInput/>
          </w:ffData>
        </w:fldChar>
      </w:r>
      <w:r w:rsidR="006F19B2" w:rsidRPr="004C7B66">
        <w:instrText xml:space="preserve"> FORMTEXT </w:instrText>
      </w:r>
      <w:r w:rsidR="006F19B2" w:rsidRPr="004C7B66">
        <w:fldChar w:fldCharType="separate"/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rPr>
          <w:noProof/>
        </w:rPr>
        <w:t> </w:t>
      </w:r>
      <w:r w:rsidR="006F19B2" w:rsidRPr="004C7B66">
        <w:fldChar w:fldCharType="end"/>
      </w:r>
    </w:p>
    <w:p w14:paraId="7E60D168" w14:textId="77777777" w:rsidR="00A93879" w:rsidRPr="004C7B66" w:rsidRDefault="00A93879" w:rsidP="00D213BF"/>
    <w:p w14:paraId="5F6B4692" w14:textId="77777777" w:rsidR="00A93879" w:rsidRPr="004C7B66" w:rsidRDefault="00A93879" w:rsidP="00D213BF"/>
    <w:p w14:paraId="317F4175" w14:textId="3379A3BE" w:rsidR="00A93879" w:rsidRPr="004C7B66" w:rsidRDefault="00A93879" w:rsidP="00D213BF">
      <w:r w:rsidRPr="004C7B66">
        <w:t xml:space="preserve">Describe </w:t>
      </w:r>
      <w:r w:rsidR="0064481F">
        <w:t>p</w:t>
      </w:r>
      <w:r w:rsidRPr="004C7B66">
        <w:t>rogram</w:t>
      </w:r>
      <w:r w:rsidR="0064481F">
        <w:t>/a</w:t>
      </w:r>
      <w:r w:rsidRPr="004C7B66">
        <w:t>ctivity</w:t>
      </w:r>
      <w:r w:rsidR="0064481F">
        <w:t>/e</w:t>
      </w:r>
      <w:r w:rsidRPr="004C7B66">
        <w:t xml:space="preserve">vent </w:t>
      </w:r>
      <w:bookmarkStart w:id="3" w:name="Text3"/>
      <w:r w:rsidRPr="004C7B66">
        <w:fldChar w:fldCharType="begin">
          <w:ffData>
            <w:name w:val="Text3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3"/>
    </w:p>
    <w:p w14:paraId="42F06EAC" w14:textId="77777777" w:rsidR="00A93879" w:rsidRPr="004C7B66" w:rsidRDefault="00A93879" w:rsidP="00D213BF"/>
    <w:p w14:paraId="1CD29294" w14:textId="77777777" w:rsidR="00A93879" w:rsidRPr="004C7B66" w:rsidRDefault="00A93879" w:rsidP="00D213BF"/>
    <w:p w14:paraId="554E064A" w14:textId="0318974D" w:rsidR="00A93879" w:rsidRPr="004C7B66" w:rsidRDefault="00A93879" w:rsidP="00D213BF">
      <w:r w:rsidRPr="004C7B66">
        <w:t xml:space="preserve">Purpose of the </w:t>
      </w:r>
      <w:r w:rsidR="0064481F">
        <w:t>p</w:t>
      </w:r>
      <w:r w:rsidRPr="004C7B66">
        <w:t>rogram/</w:t>
      </w:r>
      <w:r w:rsidR="0064481F">
        <w:t>a</w:t>
      </w:r>
      <w:r w:rsidRPr="004C7B66">
        <w:t>ctivity/</w:t>
      </w:r>
      <w:r w:rsidR="0064481F">
        <w:t>e</w:t>
      </w:r>
      <w:r w:rsidRPr="004C7B66">
        <w:t xml:space="preserve">vent </w:t>
      </w:r>
      <w:bookmarkStart w:id="4" w:name="Text18"/>
      <w:r w:rsidRPr="004C7B66">
        <w:fldChar w:fldCharType="begin">
          <w:ffData>
            <w:name w:val="Text18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4"/>
    </w:p>
    <w:p w14:paraId="2D542C83" w14:textId="77777777" w:rsidR="00A93879" w:rsidRPr="004C7B66" w:rsidRDefault="00A93879" w:rsidP="00D213BF"/>
    <w:p w14:paraId="113C5916" w14:textId="77777777" w:rsidR="00A93879" w:rsidRPr="004C7B66" w:rsidRDefault="00A93879" w:rsidP="00D213BF"/>
    <w:p w14:paraId="53325D02" w14:textId="77777777" w:rsidR="00A93879" w:rsidRPr="004C7B66" w:rsidRDefault="00A93879" w:rsidP="00D213BF">
      <w:r w:rsidRPr="004C7B66">
        <w:t xml:space="preserve">Who is the target audience for this program/activity/event?  </w:t>
      </w:r>
      <w:bookmarkStart w:id="5" w:name="Text5"/>
      <w:r w:rsidRPr="004C7B66">
        <w:fldChar w:fldCharType="begin">
          <w:ffData>
            <w:name w:val="Text5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5"/>
    </w:p>
    <w:p w14:paraId="4E270286" w14:textId="77777777" w:rsidR="00A93879" w:rsidRPr="004C7B66" w:rsidRDefault="00A93879" w:rsidP="00D213BF"/>
    <w:p w14:paraId="49989EA1" w14:textId="77777777" w:rsidR="00A93879" w:rsidRPr="004C7B66" w:rsidRDefault="00A93879" w:rsidP="00D213BF"/>
    <w:p w14:paraId="7F0A590E" w14:textId="2E4E33C1" w:rsidR="00A93879" w:rsidRPr="004C7B66" w:rsidRDefault="00A93879" w:rsidP="00F34E5E">
      <w:r w:rsidRPr="004C7B66">
        <w:t xml:space="preserve">Will this be a </w:t>
      </w:r>
      <w:r w:rsidR="00DE00B8" w:rsidRPr="004C7B66">
        <w:t>one-time</w:t>
      </w:r>
      <w:r w:rsidRPr="004C7B66">
        <w:t xml:space="preserve"> program/</w:t>
      </w:r>
      <w:r w:rsidR="00DE00B8" w:rsidRPr="004C7B66">
        <w:t>activity</w:t>
      </w:r>
      <w:r w:rsidR="0064481F">
        <w:t>/event</w:t>
      </w:r>
      <w:r w:rsidR="00DE00B8" w:rsidRPr="004C7B66">
        <w:t>,</w:t>
      </w:r>
      <w:r w:rsidRPr="004C7B66">
        <w:t xml:space="preserve"> or will it be an ongoing program</w:t>
      </w:r>
      <w:r w:rsidR="00C67E6A" w:rsidRPr="004C7B66">
        <w:t xml:space="preserve">?  </w:t>
      </w:r>
      <w:r w:rsidRPr="004C7B66">
        <w:fldChar w:fldCharType="begin">
          <w:ffData>
            <w:name w:val="Text6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</w:p>
    <w:p w14:paraId="4B0774BB" w14:textId="77777777" w:rsidR="00A93879" w:rsidRPr="004C7B66" w:rsidRDefault="00A93879" w:rsidP="00F34E5E"/>
    <w:p w14:paraId="78161381" w14:textId="77777777" w:rsidR="00A93879" w:rsidRPr="004C7B66" w:rsidRDefault="00A93879" w:rsidP="00F34E5E"/>
    <w:p w14:paraId="01F73972" w14:textId="78125F3E" w:rsidR="00A93879" w:rsidRPr="004C7B66" w:rsidRDefault="00A93879" w:rsidP="00F34E5E">
      <w:pPr>
        <w:rPr>
          <w:color w:val="FF0000"/>
        </w:rPr>
      </w:pPr>
      <w:r w:rsidRPr="004C7B66">
        <w:t>If this will be an ongoing program/activity</w:t>
      </w:r>
      <w:r w:rsidR="0064481F">
        <w:t>/event</w:t>
      </w:r>
      <w:r w:rsidRPr="004C7B66">
        <w:t xml:space="preserve"> will you have adequate funding to continue? (Explain)  </w:t>
      </w:r>
      <w:bookmarkStart w:id="6" w:name="Text16"/>
      <w:r w:rsidRPr="004C7B66">
        <w:rPr>
          <w:color w:val="FF0000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4C7B66">
        <w:rPr>
          <w:color w:val="FF0000"/>
        </w:rPr>
        <w:instrText xml:space="preserve"> FORMTEXT </w:instrText>
      </w:r>
      <w:r w:rsidRPr="004C7B66">
        <w:rPr>
          <w:color w:val="FF0000"/>
        </w:rPr>
      </w:r>
      <w:r w:rsidRPr="004C7B66">
        <w:rPr>
          <w:color w:val="FF0000"/>
        </w:rPr>
        <w:fldChar w:fldCharType="separate"/>
      </w:r>
      <w:r w:rsidRPr="004C7B66">
        <w:rPr>
          <w:noProof/>
          <w:color w:val="FF0000"/>
        </w:rPr>
        <w:t> </w:t>
      </w:r>
      <w:r w:rsidRPr="004C7B66">
        <w:rPr>
          <w:noProof/>
          <w:color w:val="FF0000"/>
        </w:rPr>
        <w:t> </w:t>
      </w:r>
      <w:r w:rsidRPr="004C7B66">
        <w:rPr>
          <w:noProof/>
          <w:color w:val="FF0000"/>
        </w:rPr>
        <w:t> </w:t>
      </w:r>
      <w:r w:rsidRPr="004C7B66">
        <w:rPr>
          <w:noProof/>
          <w:color w:val="FF0000"/>
        </w:rPr>
        <w:t> </w:t>
      </w:r>
      <w:r w:rsidRPr="004C7B66">
        <w:rPr>
          <w:noProof/>
          <w:color w:val="FF0000"/>
        </w:rPr>
        <w:t> </w:t>
      </w:r>
      <w:r w:rsidRPr="004C7B66">
        <w:rPr>
          <w:color w:val="FF0000"/>
        </w:rPr>
        <w:fldChar w:fldCharType="end"/>
      </w:r>
      <w:bookmarkEnd w:id="6"/>
    </w:p>
    <w:p w14:paraId="04638E61" w14:textId="77777777" w:rsidR="00A93879" w:rsidRPr="004C7B66" w:rsidRDefault="00A93879" w:rsidP="00D213BF"/>
    <w:p w14:paraId="7A59C90C" w14:textId="77777777" w:rsidR="00A93879" w:rsidRPr="004C7B66" w:rsidRDefault="00A93879" w:rsidP="00D213BF"/>
    <w:p w14:paraId="021180CD" w14:textId="44D8E624" w:rsidR="00A93879" w:rsidRPr="004C7B66" w:rsidRDefault="00A93879" w:rsidP="00F34E5E">
      <w:r w:rsidRPr="004C7B66">
        <w:t xml:space="preserve">Is this a program or activity that </w:t>
      </w:r>
      <w:r w:rsidR="006F19B2" w:rsidRPr="004C7B66">
        <w:t>is already in the playbook</w:t>
      </w:r>
      <w:r w:rsidRPr="004C7B66">
        <w:t xml:space="preserve">?  </w:t>
      </w:r>
      <w:bookmarkStart w:id="7" w:name="Text8"/>
      <w:r w:rsidRPr="004C7B66">
        <w:fldChar w:fldCharType="begin">
          <w:ffData>
            <w:name w:val="Text8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7"/>
    </w:p>
    <w:p w14:paraId="7486E32E" w14:textId="77777777" w:rsidR="00A93879" w:rsidRPr="004C7B66" w:rsidRDefault="00A93879" w:rsidP="00D213BF"/>
    <w:p w14:paraId="75C64A14" w14:textId="77777777" w:rsidR="00A93879" w:rsidRPr="004C7B66" w:rsidRDefault="00A93879" w:rsidP="00D213BF"/>
    <w:p w14:paraId="5314E776" w14:textId="5721D460" w:rsidR="00A93879" w:rsidRPr="004C7B66" w:rsidRDefault="00A93879" w:rsidP="00D213BF">
      <w:r w:rsidRPr="004C7B66">
        <w:t>How many volunteers or people do you expect to reach with this program/activity</w:t>
      </w:r>
      <w:r w:rsidR="0064481F">
        <w:t>/event</w:t>
      </w:r>
      <w:r w:rsidRPr="004C7B66">
        <w:t xml:space="preserve">? </w:t>
      </w:r>
      <w:r w:rsidRPr="004C7B66">
        <w:fldChar w:fldCharType="begin">
          <w:ffData>
            <w:name w:val="Text6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</w:p>
    <w:p w14:paraId="64007FFE" w14:textId="77777777" w:rsidR="00A93879" w:rsidRPr="004C7B66" w:rsidRDefault="00A93879" w:rsidP="00D213BF"/>
    <w:p w14:paraId="023B2338" w14:textId="0A3A1669" w:rsidR="00A93879" w:rsidRPr="004C7B66" w:rsidRDefault="00DE00B8" w:rsidP="00D213BF">
      <w:r w:rsidRPr="004C7B66">
        <w:t>What aspect of agriculture will you focus on</w:t>
      </w:r>
      <w:bookmarkStart w:id="8" w:name="Text6"/>
      <w:r w:rsidR="00C67E6A" w:rsidRPr="004C7B66">
        <w:t xml:space="preserve">?  </w:t>
      </w:r>
      <w:r w:rsidR="00A93879" w:rsidRPr="004C7B66">
        <w:fldChar w:fldCharType="begin">
          <w:ffData>
            <w:name w:val="Text6"/>
            <w:enabled/>
            <w:calcOnExit w:val="0"/>
            <w:textInput/>
          </w:ffData>
        </w:fldChar>
      </w:r>
      <w:r w:rsidR="00A93879" w:rsidRPr="004C7B66">
        <w:instrText xml:space="preserve"> FORMTEXT </w:instrText>
      </w:r>
      <w:r w:rsidR="00A93879" w:rsidRPr="004C7B66">
        <w:fldChar w:fldCharType="separate"/>
      </w:r>
      <w:r w:rsidR="00A93879" w:rsidRPr="004C7B66">
        <w:rPr>
          <w:noProof/>
        </w:rPr>
        <w:t> </w:t>
      </w:r>
      <w:r w:rsidR="00A93879" w:rsidRPr="004C7B66">
        <w:rPr>
          <w:noProof/>
        </w:rPr>
        <w:t> </w:t>
      </w:r>
      <w:r w:rsidR="00A93879" w:rsidRPr="004C7B66">
        <w:rPr>
          <w:noProof/>
        </w:rPr>
        <w:t> </w:t>
      </w:r>
      <w:r w:rsidR="00A93879" w:rsidRPr="004C7B66">
        <w:rPr>
          <w:noProof/>
        </w:rPr>
        <w:t> </w:t>
      </w:r>
      <w:r w:rsidR="00A93879" w:rsidRPr="004C7B66">
        <w:rPr>
          <w:noProof/>
        </w:rPr>
        <w:t> </w:t>
      </w:r>
      <w:r w:rsidR="00A93879" w:rsidRPr="004C7B66">
        <w:fldChar w:fldCharType="end"/>
      </w:r>
      <w:bookmarkEnd w:id="8"/>
    </w:p>
    <w:p w14:paraId="3EA67AC3" w14:textId="77777777" w:rsidR="00A93879" w:rsidRPr="004C7B66" w:rsidRDefault="00A93879" w:rsidP="00D213BF"/>
    <w:p w14:paraId="13C05BC4" w14:textId="77777777" w:rsidR="00A93879" w:rsidRPr="004C7B66" w:rsidRDefault="00A93879" w:rsidP="00D213BF"/>
    <w:p w14:paraId="558D2846" w14:textId="6171196C" w:rsidR="00A93879" w:rsidRPr="004C7B66" w:rsidRDefault="00A93879" w:rsidP="00D213BF">
      <w:r w:rsidRPr="004C7B66">
        <w:t>What is the estimated total cost of this program/activity/event</w:t>
      </w:r>
      <w:r w:rsidR="00C67E6A" w:rsidRPr="004C7B66">
        <w:t xml:space="preserve">? </w:t>
      </w:r>
      <w:r w:rsidRPr="004C7B66">
        <w:t xml:space="preserve">(list major program components and costs)  </w:t>
      </w:r>
      <w:bookmarkStart w:id="9" w:name="Text9"/>
      <w:r w:rsidRPr="004C7B66">
        <w:fldChar w:fldCharType="begin">
          <w:ffData>
            <w:name w:val="Text9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9"/>
    </w:p>
    <w:p w14:paraId="234ED681" w14:textId="77777777" w:rsidR="00A93879" w:rsidRPr="004C7B66" w:rsidRDefault="00A93879" w:rsidP="00D213BF"/>
    <w:p w14:paraId="2B2AEADC" w14:textId="77777777" w:rsidR="00A93879" w:rsidRPr="004C7B66" w:rsidRDefault="00A93879" w:rsidP="00D213BF"/>
    <w:p w14:paraId="2880BFD5" w14:textId="71E94C0B" w:rsidR="00A93879" w:rsidRPr="004C7B66" w:rsidRDefault="00A93879" w:rsidP="00D213BF">
      <w:r w:rsidRPr="004C7B66">
        <w:t xml:space="preserve">Will the </w:t>
      </w:r>
      <w:r w:rsidR="0064481F">
        <w:t>c</w:t>
      </w:r>
      <w:r w:rsidRPr="004C7B66">
        <w:t>ounty Farm Bureau contribute toward the program/</w:t>
      </w:r>
      <w:r w:rsidR="0064481F">
        <w:t>activity/</w:t>
      </w:r>
      <w:r w:rsidRPr="004C7B66">
        <w:t>event and if so how much</w:t>
      </w:r>
      <w:r w:rsidR="00C67E6A" w:rsidRPr="004C7B66">
        <w:t xml:space="preserve">?  </w:t>
      </w:r>
      <w:r w:rsidRPr="004C7B66">
        <w:t xml:space="preserve">(money and other resources)  </w:t>
      </w:r>
      <w:bookmarkStart w:id="10" w:name="Text10"/>
      <w:r w:rsidRPr="004C7B66">
        <w:fldChar w:fldCharType="begin">
          <w:ffData>
            <w:name w:val="Text10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10"/>
    </w:p>
    <w:p w14:paraId="068F608D" w14:textId="77777777" w:rsidR="00A93879" w:rsidRPr="004C7B66" w:rsidRDefault="00A93879" w:rsidP="00D213BF"/>
    <w:p w14:paraId="4577BDB1" w14:textId="77777777" w:rsidR="00A93879" w:rsidRPr="004C7B66" w:rsidRDefault="00A93879" w:rsidP="00D213BF"/>
    <w:p w14:paraId="1DB4F92F" w14:textId="4BD5EAB8" w:rsidR="00A93879" w:rsidRPr="004C7B66" w:rsidRDefault="00A93879" w:rsidP="00D213BF">
      <w:r w:rsidRPr="004C7B66">
        <w:t>Will any other organizations, groups, or companies contribute toward the program/</w:t>
      </w:r>
      <w:r w:rsidR="0064481F">
        <w:t>activity/</w:t>
      </w:r>
      <w:r w:rsidRPr="004C7B66">
        <w:t>event</w:t>
      </w:r>
      <w:r w:rsidR="00C67E6A" w:rsidRPr="004C7B66">
        <w:t xml:space="preserve">? </w:t>
      </w:r>
      <w:r w:rsidRPr="004C7B66">
        <w:t xml:space="preserve">(list expected amounts)  </w:t>
      </w:r>
      <w:bookmarkStart w:id="11" w:name="Text11"/>
      <w:r w:rsidRPr="004C7B66">
        <w:fldChar w:fldCharType="begin">
          <w:ffData>
            <w:name w:val="Text11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11"/>
    </w:p>
    <w:p w14:paraId="315E4BDD" w14:textId="111C92E4" w:rsidR="00A93879" w:rsidRPr="004C7B66" w:rsidRDefault="00A93879" w:rsidP="00677A6B">
      <w:pPr>
        <w:rPr>
          <w:b/>
          <w:bCs/>
        </w:rPr>
      </w:pPr>
      <w:r w:rsidRPr="004C7B66">
        <w:lastRenderedPageBreak/>
        <w:t>Briefly describe the most important reason you feel this request should receive a</w:t>
      </w:r>
      <w:r w:rsidR="001D0EB9" w:rsidRPr="004C7B66">
        <w:t xml:space="preserve"> </w:t>
      </w:r>
      <w:r w:rsidR="006F19B2" w:rsidRPr="004C7B66">
        <w:rPr>
          <w:bCs/>
        </w:rPr>
        <w:t>Wisconsin</w:t>
      </w:r>
      <w:r w:rsidRPr="004C7B66">
        <w:rPr>
          <w:bCs/>
        </w:rPr>
        <w:t xml:space="preserve"> Farm Bureau </w:t>
      </w:r>
      <w:r w:rsidR="006F19B2" w:rsidRPr="004C7B66">
        <w:rPr>
          <w:bCs/>
        </w:rPr>
        <w:t>Promotion and Education mini-award</w:t>
      </w:r>
      <w:r w:rsidRPr="004C7B66">
        <w:t xml:space="preserve">?  </w:t>
      </w:r>
      <w:bookmarkStart w:id="12" w:name="Text13"/>
      <w:r w:rsidRPr="004C7B66">
        <w:fldChar w:fldCharType="begin">
          <w:ffData>
            <w:name w:val="Text13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12"/>
    </w:p>
    <w:p w14:paraId="099128BE" w14:textId="77777777" w:rsidR="00A93879" w:rsidRPr="004C7B66" w:rsidRDefault="00A93879" w:rsidP="00D213BF"/>
    <w:p w14:paraId="0AEB9B44" w14:textId="582DE93E" w:rsidR="00A93879" w:rsidRPr="004C7B66" w:rsidRDefault="00A93879" w:rsidP="00D213BF">
      <w:r w:rsidRPr="004C7B66">
        <w:t xml:space="preserve">Amount of money requested from </w:t>
      </w:r>
      <w:r w:rsidR="006F19B2" w:rsidRPr="004C7B66">
        <w:t>WFBF</w:t>
      </w:r>
      <w:r w:rsidRPr="004C7B66">
        <w:t xml:space="preserve"> for this program/activity/event (</w:t>
      </w:r>
      <w:r w:rsidR="00162FA7">
        <w:t>m</w:t>
      </w:r>
      <w:r w:rsidRPr="004C7B66">
        <w:t>aximum $</w:t>
      </w:r>
      <w:r w:rsidR="006F19B2" w:rsidRPr="004C7B66">
        <w:t>100</w:t>
      </w:r>
      <w:r w:rsidRPr="004C7B66">
        <w:t xml:space="preserve">)  </w:t>
      </w:r>
      <w:bookmarkStart w:id="13" w:name="Text14"/>
      <w:r w:rsidRPr="004C7B66">
        <w:fldChar w:fldCharType="begin">
          <w:ffData>
            <w:name w:val="Text14"/>
            <w:enabled/>
            <w:calcOnExit w:val="0"/>
            <w:textInput/>
          </w:ffData>
        </w:fldChar>
      </w:r>
      <w:r w:rsidRPr="004C7B66">
        <w:instrText xml:space="preserve"> FORMTEXT </w:instrText>
      </w:r>
      <w:r w:rsidRPr="004C7B66">
        <w:fldChar w:fldCharType="separate"/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rPr>
          <w:noProof/>
        </w:rPr>
        <w:t> </w:t>
      </w:r>
      <w:r w:rsidRPr="004C7B66">
        <w:fldChar w:fldCharType="end"/>
      </w:r>
      <w:bookmarkEnd w:id="13"/>
    </w:p>
    <w:p w14:paraId="0BB03295" w14:textId="77777777" w:rsidR="00A93879" w:rsidRPr="004C7B66" w:rsidRDefault="00A93879" w:rsidP="00D213BF"/>
    <w:p w14:paraId="01913E6C" w14:textId="77777777" w:rsidR="00A93879" w:rsidRPr="004C7B66" w:rsidRDefault="00A93879" w:rsidP="00D213BF"/>
    <w:p w14:paraId="3C1462DE" w14:textId="06546A8F" w:rsidR="00A93879" w:rsidRPr="004C7B66" w:rsidRDefault="00A93879" w:rsidP="00D213BF">
      <w:r w:rsidRPr="004C7B66">
        <w:t xml:space="preserve">Signature of person completing </w:t>
      </w:r>
      <w:r w:rsidR="00C67E6A" w:rsidRPr="004C7B66">
        <w:t>form: _</w:t>
      </w:r>
      <w:r w:rsidRPr="004C7B66">
        <w:t>___________________________________________</w:t>
      </w:r>
    </w:p>
    <w:p w14:paraId="7521A9E0" w14:textId="77777777" w:rsidR="00A93879" w:rsidRPr="004C7B66" w:rsidRDefault="00A93879" w:rsidP="00D213BF"/>
    <w:p w14:paraId="4ADAD38D" w14:textId="77777777" w:rsidR="00A93879" w:rsidRPr="004C7B66" w:rsidRDefault="00A93879" w:rsidP="00D213BF"/>
    <w:p w14:paraId="42A319DE" w14:textId="1D312362" w:rsidR="006F19B2" w:rsidRPr="004C7B66" w:rsidRDefault="006F19B2" w:rsidP="00D213BF">
      <w:r w:rsidRPr="004C7B66">
        <w:t xml:space="preserve">Signature of </w:t>
      </w:r>
      <w:r w:rsidR="00162FA7">
        <w:t>c</w:t>
      </w:r>
      <w:r w:rsidRPr="004C7B66">
        <w:t xml:space="preserve">ounty </w:t>
      </w:r>
      <w:r w:rsidR="00162FA7">
        <w:t>p</w:t>
      </w:r>
      <w:r w:rsidRPr="004C7B66">
        <w:t xml:space="preserve">resident or </w:t>
      </w:r>
      <w:r w:rsidR="00162FA7">
        <w:t>c</w:t>
      </w:r>
      <w:r w:rsidRPr="004C7B66">
        <w:t xml:space="preserve">ounty Promotion and Education </w:t>
      </w:r>
      <w:r w:rsidR="00162FA7">
        <w:t>c</w:t>
      </w:r>
      <w:r w:rsidR="00BE0318" w:rsidRPr="004C7B66">
        <w:t>hair: _</w:t>
      </w:r>
      <w:r w:rsidRPr="004C7B66">
        <w:t>_________________</w:t>
      </w:r>
    </w:p>
    <w:p w14:paraId="33F249F0" w14:textId="77777777" w:rsidR="006F19B2" w:rsidRPr="004C7B66" w:rsidRDefault="006F19B2" w:rsidP="00D213BF"/>
    <w:p w14:paraId="0399024B" w14:textId="77777777" w:rsidR="00A93879" w:rsidRPr="004C7B66" w:rsidRDefault="00A93879" w:rsidP="00D213BF"/>
    <w:p w14:paraId="1FF9A8C7" w14:textId="77777777" w:rsidR="00A93879" w:rsidRPr="004C7B66" w:rsidRDefault="00A93879" w:rsidP="00D213BF"/>
    <w:p w14:paraId="3B51B990" w14:textId="77777777" w:rsidR="00B61530" w:rsidRPr="004C7B66" w:rsidRDefault="00B61530" w:rsidP="00B61530"/>
    <w:p w14:paraId="01B94B94" w14:textId="77777777" w:rsidR="00B61530" w:rsidRPr="004C7B66" w:rsidRDefault="00B61530" w:rsidP="00B61530"/>
    <w:p w14:paraId="3F75E289" w14:textId="77777777" w:rsidR="00B61530" w:rsidRPr="004C7B66" w:rsidRDefault="00B61530" w:rsidP="00B61530"/>
    <w:p w14:paraId="63386B2C" w14:textId="77777777" w:rsidR="00B61530" w:rsidRPr="004C7B66" w:rsidRDefault="00B61530" w:rsidP="00B61530"/>
    <w:p w14:paraId="382DB63D" w14:textId="77777777" w:rsidR="00B61530" w:rsidRPr="004C7B66" w:rsidRDefault="00B61530" w:rsidP="00B61530"/>
    <w:p w14:paraId="58C11789" w14:textId="77777777" w:rsidR="00B61530" w:rsidRPr="004C7B66" w:rsidRDefault="00B61530" w:rsidP="00B61530"/>
    <w:p w14:paraId="53F81F0C" w14:textId="77777777" w:rsidR="00B61530" w:rsidRPr="004C7B66" w:rsidRDefault="00B61530" w:rsidP="00B61530"/>
    <w:p w14:paraId="59B2B2B8" w14:textId="77777777" w:rsidR="00B61530" w:rsidRPr="004C7B66" w:rsidRDefault="00B61530" w:rsidP="00B61530"/>
    <w:p w14:paraId="22A43D17" w14:textId="77777777" w:rsidR="00B61530" w:rsidRPr="004C7B66" w:rsidRDefault="00B61530" w:rsidP="00B61530"/>
    <w:p w14:paraId="51A3D814" w14:textId="77777777" w:rsidR="00B61530" w:rsidRPr="004C7B66" w:rsidRDefault="00B61530" w:rsidP="00B61530"/>
    <w:p w14:paraId="06697553" w14:textId="15A55142" w:rsidR="00B61530" w:rsidRPr="004C7B66" w:rsidRDefault="00B61530" w:rsidP="00B61530"/>
    <w:p w14:paraId="022B0A3A" w14:textId="4833FDDB" w:rsidR="00B61530" w:rsidRPr="004C7B66" w:rsidRDefault="00B61530" w:rsidP="00B61530"/>
    <w:p w14:paraId="0D9E898A" w14:textId="160F287C" w:rsidR="00A93879" w:rsidRPr="004C7B66" w:rsidRDefault="00B61530" w:rsidP="00B61530">
      <w:pPr>
        <w:tabs>
          <w:tab w:val="left" w:pos="8475"/>
        </w:tabs>
      </w:pPr>
      <w:r w:rsidRPr="004C7B66">
        <w:tab/>
      </w:r>
    </w:p>
    <w:sectPr w:rsidR="00A93879" w:rsidRPr="004C7B66" w:rsidSect="005E39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D8EBE" w14:textId="77777777" w:rsidR="00871FB5" w:rsidRDefault="00871FB5" w:rsidP="00B608B1">
      <w:r>
        <w:separator/>
      </w:r>
    </w:p>
  </w:endnote>
  <w:endnote w:type="continuationSeparator" w:id="0">
    <w:p w14:paraId="5C1B985A" w14:textId="77777777" w:rsidR="00871FB5" w:rsidRDefault="00871FB5" w:rsidP="00B6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27912" w14:textId="77777777" w:rsidR="002E0F0D" w:rsidRDefault="002E0F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D780E" w14:textId="77777777" w:rsidR="002E0F0D" w:rsidRDefault="002E0F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25635" w14:textId="77777777" w:rsidR="002E0F0D" w:rsidRDefault="002E0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99F8B" w14:textId="77777777" w:rsidR="00871FB5" w:rsidRDefault="00871FB5" w:rsidP="00B608B1">
      <w:r>
        <w:separator/>
      </w:r>
    </w:p>
  </w:footnote>
  <w:footnote w:type="continuationSeparator" w:id="0">
    <w:p w14:paraId="014A7733" w14:textId="77777777" w:rsidR="00871FB5" w:rsidRDefault="00871FB5" w:rsidP="00B60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DA75E" w14:textId="77777777" w:rsidR="002E0F0D" w:rsidRDefault="002E0F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B4D23" w14:textId="74B3659D" w:rsidR="002E0F0D" w:rsidRDefault="002E0F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25EC" w14:textId="77777777" w:rsidR="002E0F0D" w:rsidRDefault="002E0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849"/>
    <w:multiLevelType w:val="hybridMultilevel"/>
    <w:tmpl w:val="EBB2C2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72337"/>
    <w:multiLevelType w:val="hybridMultilevel"/>
    <w:tmpl w:val="400ED80E"/>
    <w:lvl w:ilvl="0" w:tplc="60225AE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E514B"/>
    <w:multiLevelType w:val="multilevel"/>
    <w:tmpl w:val="EBB2C2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40D12"/>
    <w:multiLevelType w:val="hybridMultilevel"/>
    <w:tmpl w:val="2456465C"/>
    <w:lvl w:ilvl="0" w:tplc="CA36F7D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24FE8"/>
    <w:multiLevelType w:val="multilevel"/>
    <w:tmpl w:val="2456465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9510F"/>
    <w:multiLevelType w:val="multilevel"/>
    <w:tmpl w:val="2456465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B139D"/>
    <w:multiLevelType w:val="hybridMultilevel"/>
    <w:tmpl w:val="3816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13AE8"/>
    <w:multiLevelType w:val="multilevel"/>
    <w:tmpl w:val="7AF46F0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30DEA"/>
    <w:multiLevelType w:val="hybridMultilevel"/>
    <w:tmpl w:val="127A18D6"/>
    <w:lvl w:ilvl="0" w:tplc="6CC09C3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555F5"/>
    <w:multiLevelType w:val="multilevel"/>
    <w:tmpl w:val="2456465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E117C"/>
    <w:multiLevelType w:val="hybridMultilevel"/>
    <w:tmpl w:val="F5EAA8D6"/>
    <w:lvl w:ilvl="0" w:tplc="4F306F7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50BD4"/>
    <w:multiLevelType w:val="hybridMultilevel"/>
    <w:tmpl w:val="FC2499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F79D1"/>
    <w:multiLevelType w:val="multilevel"/>
    <w:tmpl w:val="2456465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4E17FF"/>
    <w:multiLevelType w:val="hybridMultilevel"/>
    <w:tmpl w:val="7AF46F06"/>
    <w:lvl w:ilvl="0" w:tplc="6A1C551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05A8B"/>
    <w:multiLevelType w:val="hybridMultilevel"/>
    <w:tmpl w:val="9CEA256C"/>
    <w:lvl w:ilvl="0" w:tplc="5170BAD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930E7"/>
    <w:multiLevelType w:val="hybridMultilevel"/>
    <w:tmpl w:val="BB2E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3"/>
  </w:num>
  <w:num w:numId="5">
    <w:abstractNumId w:val="7"/>
  </w:num>
  <w:num w:numId="6">
    <w:abstractNumId w:val="3"/>
  </w:num>
  <w:num w:numId="7">
    <w:abstractNumId w:val="9"/>
  </w:num>
  <w:num w:numId="8">
    <w:abstractNumId w:val="10"/>
  </w:num>
  <w:num w:numId="9">
    <w:abstractNumId w:val="12"/>
  </w:num>
  <w:num w:numId="10">
    <w:abstractNumId w:val="1"/>
  </w:num>
  <w:num w:numId="11">
    <w:abstractNumId w:val="4"/>
  </w:num>
  <w:num w:numId="12">
    <w:abstractNumId w:val="8"/>
  </w:num>
  <w:num w:numId="13">
    <w:abstractNumId w:val="5"/>
  </w:num>
  <w:num w:numId="14">
    <w:abstractNumId w:val="14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EA"/>
    <w:rsid w:val="0002644A"/>
    <w:rsid w:val="00057AC7"/>
    <w:rsid w:val="00064AD5"/>
    <w:rsid w:val="00081A5F"/>
    <w:rsid w:val="000912D6"/>
    <w:rsid w:val="00094571"/>
    <w:rsid w:val="000D2CD4"/>
    <w:rsid w:val="00111EB1"/>
    <w:rsid w:val="00162FA7"/>
    <w:rsid w:val="00177EB8"/>
    <w:rsid w:val="001D0EB9"/>
    <w:rsid w:val="00201092"/>
    <w:rsid w:val="00232E87"/>
    <w:rsid w:val="002E0F0D"/>
    <w:rsid w:val="00325BD3"/>
    <w:rsid w:val="00374487"/>
    <w:rsid w:val="003D6DA6"/>
    <w:rsid w:val="003E6EE7"/>
    <w:rsid w:val="00412BF6"/>
    <w:rsid w:val="00422108"/>
    <w:rsid w:val="00436B84"/>
    <w:rsid w:val="00474E04"/>
    <w:rsid w:val="00484E57"/>
    <w:rsid w:val="004B6FBC"/>
    <w:rsid w:val="004C3563"/>
    <w:rsid w:val="004C4871"/>
    <w:rsid w:val="004C7B66"/>
    <w:rsid w:val="004F0322"/>
    <w:rsid w:val="00513E5A"/>
    <w:rsid w:val="00520FFC"/>
    <w:rsid w:val="00590D0B"/>
    <w:rsid w:val="005A5FAC"/>
    <w:rsid w:val="005B1CE7"/>
    <w:rsid w:val="005B2E94"/>
    <w:rsid w:val="005E3941"/>
    <w:rsid w:val="00634958"/>
    <w:rsid w:val="0064481F"/>
    <w:rsid w:val="006705EA"/>
    <w:rsid w:val="006757A7"/>
    <w:rsid w:val="00677A6B"/>
    <w:rsid w:val="00684CF4"/>
    <w:rsid w:val="00685993"/>
    <w:rsid w:val="006869BB"/>
    <w:rsid w:val="006A1277"/>
    <w:rsid w:val="006A6DA3"/>
    <w:rsid w:val="006F19B2"/>
    <w:rsid w:val="00711F9A"/>
    <w:rsid w:val="00724B67"/>
    <w:rsid w:val="00742C76"/>
    <w:rsid w:val="00763959"/>
    <w:rsid w:val="0078052E"/>
    <w:rsid w:val="007F72A1"/>
    <w:rsid w:val="00862899"/>
    <w:rsid w:val="00871FB5"/>
    <w:rsid w:val="008E02F2"/>
    <w:rsid w:val="008E38B3"/>
    <w:rsid w:val="008F1249"/>
    <w:rsid w:val="00954843"/>
    <w:rsid w:val="00955CE6"/>
    <w:rsid w:val="0096764D"/>
    <w:rsid w:val="00987421"/>
    <w:rsid w:val="009C0011"/>
    <w:rsid w:val="009C7E29"/>
    <w:rsid w:val="009D03B3"/>
    <w:rsid w:val="009E3639"/>
    <w:rsid w:val="009F5CF1"/>
    <w:rsid w:val="00A52A63"/>
    <w:rsid w:val="00A93879"/>
    <w:rsid w:val="00AA3AF8"/>
    <w:rsid w:val="00AB0F5E"/>
    <w:rsid w:val="00AD3364"/>
    <w:rsid w:val="00B608B1"/>
    <w:rsid w:val="00B61530"/>
    <w:rsid w:val="00BA2A1D"/>
    <w:rsid w:val="00BB28D6"/>
    <w:rsid w:val="00BD5975"/>
    <w:rsid w:val="00BE0318"/>
    <w:rsid w:val="00BE789E"/>
    <w:rsid w:val="00C02069"/>
    <w:rsid w:val="00C62167"/>
    <w:rsid w:val="00C64FA1"/>
    <w:rsid w:val="00C67E6A"/>
    <w:rsid w:val="00C93193"/>
    <w:rsid w:val="00CA0C3A"/>
    <w:rsid w:val="00CA19EE"/>
    <w:rsid w:val="00CA376D"/>
    <w:rsid w:val="00CB2565"/>
    <w:rsid w:val="00CB6A1F"/>
    <w:rsid w:val="00CE36B6"/>
    <w:rsid w:val="00D01A32"/>
    <w:rsid w:val="00D213BF"/>
    <w:rsid w:val="00DE00B8"/>
    <w:rsid w:val="00E26E61"/>
    <w:rsid w:val="00E9152D"/>
    <w:rsid w:val="00EA648C"/>
    <w:rsid w:val="00EB00D5"/>
    <w:rsid w:val="00EC2DC1"/>
    <w:rsid w:val="00ED67E8"/>
    <w:rsid w:val="00EE0ED0"/>
    <w:rsid w:val="00EE6072"/>
    <w:rsid w:val="00EF1940"/>
    <w:rsid w:val="00EF6468"/>
    <w:rsid w:val="00F23A10"/>
    <w:rsid w:val="00F34E5E"/>
    <w:rsid w:val="00F442FA"/>
    <w:rsid w:val="00F504F2"/>
    <w:rsid w:val="00F57E5D"/>
    <w:rsid w:val="00F9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55A015"/>
  <w15:docId w15:val="{CED16A54-DA5A-4776-89AA-79CD9240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4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32A"/>
    <w:rPr>
      <w:sz w:val="0"/>
      <w:szCs w:val="0"/>
    </w:rPr>
  </w:style>
  <w:style w:type="character" w:styleId="Hyperlink">
    <w:name w:val="Hyperlink"/>
    <w:basedOn w:val="DefaultParagraphFont"/>
    <w:uiPriority w:val="99"/>
    <w:rsid w:val="00AD3364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AB0F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0F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0F5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0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B0F5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23A10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rsid w:val="005A5FAC"/>
    <w:rPr>
      <w:rFonts w:ascii="Arial" w:hAnsi="Arial" w:cs="Arial"/>
      <w:szCs w:val="20"/>
    </w:rPr>
  </w:style>
  <w:style w:type="character" w:customStyle="1" w:styleId="BodyText2Char">
    <w:name w:val="Body Text 2 Char"/>
    <w:basedOn w:val="DefaultParagraphFont"/>
    <w:link w:val="BodyText2"/>
    <w:rsid w:val="005A5FAC"/>
    <w:rPr>
      <w:rFonts w:ascii="Arial" w:hAnsi="Arial" w:cs="Arial"/>
      <w:sz w:val="24"/>
    </w:rPr>
  </w:style>
  <w:style w:type="paragraph" w:styleId="Header">
    <w:name w:val="header"/>
    <w:basedOn w:val="Normal"/>
    <w:link w:val="HeaderChar"/>
    <w:unhideWhenUsed/>
    <w:rsid w:val="00B60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608B1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B60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608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006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rebout@wfbf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fbf.com/programs/promotion-and-education/playbook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81012-8EBC-4F38-A539-A14B42B2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FE745471.dotm</Template>
  <TotalTime>1093</TotalTime>
  <Pages>1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DEVELOPMENT GRANT</vt:lpstr>
    </vt:vector>
  </TitlesOfParts>
  <Company>Indiana Farm Bureau Insurance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DEVELOPMENT GRANT</dc:title>
  <dc:subject/>
  <dc:creator>Megan Rebout</dc:creator>
  <cp:keywords/>
  <dc:description/>
  <cp:lastModifiedBy>Lynn Siekmann</cp:lastModifiedBy>
  <cp:revision>5</cp:revision>
  <cp:lastPrinted>2018-05-22T19:17:00Z</cp:lastPrinted>
  <dcterms:created xsi:type="dcterms:W3CDTF">2018-06-15T19:44:00Z</dcterms:created>
  <dcterms:modified xsi:type="dcterms:W3CDTF">2018-06-20T20:35:00Z</dcterms:modified>
</cp:coreProperties>
</file>